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0F269" w14:textId="789AF25A" w:rsidR="003367A1" w:rsidRDefault="003367A1" w:rsidP="00BF7F12">
      <w:pPr>
        <w:ind w:left="57" w:right="57"/>
        <w:rPr>
          <w:rStyle w:val="IntenseReference"/>
          <w:rFonts w:cs="Arial"/>
          <w:sz w:val="16"/>
          <w:szCs w:val="16"/>
        </w:rPr>
      </w:pPr>
      <w:bookmarkStart w:id="0" w:name="_Hlk20471606"/>
      <w:r w:rsidRPr="00004567">
        <w:rPr>
          <w:rStyle w:val="IntenseReference"/>
          <w:rFonts w:cs="Arial"/>
          <w:sz w:val="16"/>
          <w:szCs w:val="16"/>
        </w:rPr>
        <w:t>6 outº. DOMINGO PASSEIO MANHÃ</w:t>
      </w:r>
    </w:p>
    <w:p w14:paraId="6B506F96" w14:textId="77777777" w:rsidR="00385D75" w:rsidRPr="00004567" w:rsidRDefault="00385D75" w:rsidP="00BF7F12">
      <w:pPr>
        <w:ind w:left="57" w:right="57"/>
        <w:rPr>
          <w:rStyle w:val="IntenseReference"/>
          <w:rFonts w:cs="Arial"/>
          <w:sz w:val="16"/>
          <w:szCs w:val="16"/>
        </w:rPr>
      </w:pPr>
    </w:p>
    <w:tbl>
      <w:tblPr>
        <w:tblStyle w:val="TableGrid"/>
        <w:tblW w:w="7655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851"/>
        <w:gridCol w:w="6804"/>
      </w:tblGrid>
      <w:tr w:rsidR="003367A1" w:rsidRPr="00004567" w14:paraId="02866742" w14:textId="77777777" w:rsidTr="002D0568">
        <w:tc>
          <w:tcPr>
            <w:tcW w:w="851" w:type="dxa"/>
          </w:tcPr>
          <w:p w14:paraId="62906BC0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09.00</w:t>
            </w:r>
          </w:p>
        </w:tc>
        <w:tc>
          <w:tcPr>
            <w:tcW w:w="6804" w:type="dxa"/>
          </w:tcPr>
          <w:p w14:paraId="59829B23" w14:textId="462A047F" w:rsidR="003367A1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CE5AF4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PASSEIO CULTURAL</w:t>
            </w:r>
            <w:r w:rsidR="00754A9D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8D5C8D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3</w:t>
            </w:r>
            <w:r w:rsidR="00754A9D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: </w:t>
            </w:r>
            <w:r w:rsidR="00CB055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 pé para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PRAÇA E MATRIZ, GUIADO POR</w:t>
            </w:r>
            <w:bookmarkStart w:id="1" w:name="_Hlk16064527"/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JORGE CUNHA E LURDES CUNHA</w:t>
            </w:r>
            <w:bookmarkEnd w:id="1"/>
          </w:p>
        </w:tc>
      </w:tr>
      <w:tr w:rsidR="003367A1" w:rsidRPr="00004567" w14:paraId="75320C45" w14:textId="77777777" w:rsidTr="002D0568">
        <w:tc>
          <w:tcPr>
            <w:tcW w:w="851" w:type="dxa"/>
          </w:tcPr>
          <w:p w14:paraId="793404C6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12.00</w:t>
            </w:r>
          </w:p>
        </w:tc>
        <w:tc>
          <w:tcPr>
            <w:tcW w:w="6804" w:type="dxa"/>
          </w:tcPr>
          <w:p w14:paraId="35681673" w14:textId="7F6353C9" w:rsidR="003367A1" w:rsidRPr="00004567" w:rsidRDefault="00CC6830" w:rsidP="00FB31A0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CE5AF4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30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991030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POESIA 2 NO CORETO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(ou no Hotel</w:t>
            </w:r>
            <w:r w:rsidR="00CB055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se chover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hyperlink r:id="rId8" w:history="1">
              <w:r w:rsidR="00406B34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MANUEL JORGE LOBÃO</w:t>
              </w:r>
            </w:hyperlink>
            <w:r w:rsidR="00EE22AE" w:rsidRPr="00004567">
              <w:rPr>
                <w:rStyle w:val="Hyperlink"/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66417B" w:rsidRPr="00004567">
              <w:rPr>
                <w:rStyle w:val="Hyperlink"/>
                <w:rFonts w:ascii="Arial" w:hAnsi="Arial" w:cs="Arial"/>
                <w:b/>
                <w:bCs/>
                <w:sz w:val="16"/>
                <w:szCs w:val="16"/>
              </w:rPr>
              <w:t xml:space="preserve"> e</w:t>
            </w:r>
            <w:r w:rsidR="00B03B6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POESIA </w:t>
            </w:r>
            <w:r w:rsidR="0066417B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Chrys</w:t>
            </w:r>
            <w:r w:rsidR="00B03B6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com</w:t>
            </w:r>
            <w:r w:rsidR="0066417B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Luciano, Pedro Paulo e Carolina</w:t>
            </w:r>
            <w:r w:rsidR="00CE5AF4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</w:t>
            </w:r>
          </w:p>
        </w:tc>
      </w:tr>
      <w:tr w:rsidR="00CE5AF4" w:rsidRPr="00004567" w14:paraId="253B9089" w14:textId="77777777" w:rsidTr="002D0568">
        <w:tc>
          <w:tcPr>
            <w:tcW w:w="851" w:type="dxa"/>
          </w:tcPr>
          <w:p w14:paraId="301E6D4E" w14:textId="2A8F3217" w:rsidR="00CE5AF4" w:rsidRPr="00004567" w:rsidRDefault="007B6558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12.30</w:t>
            </w:r>
          </w:p>
        </w:tc>
        <w:tc>
          <w:tcPr>
            <w:tcW w:w="6804" w:type="dxa"/>
          </w:tcPr>
          <w:p w14:paraId="1A540B20" w14:textId="20C8FE59" w:rsidR="00CE5AF4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u w:val="single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7B6558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31 </w:t>
            </w:r>
            <w:r w:rsidR="007B655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CE5AF4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RECITAL</w:t>
            </w:r>
            <w:r w:rsidR="00CE5AF4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MÚSICA DE BELMONTE E DO MUNDO 4 </w:t>
            </w:r>
            <w:hyperlink r:id="rId9" w:history="1">
              <w:r w:rsidR="00CE5AF4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JOANA CARVALHO</w:t>
              </w:r>
            </w:hyperlink>
          </w:p>
        </w:tc>
      </w:tr>
      <w:tr w:rsidR="00CE5AF4" w:rsidRPr="00004567" w14:paraId="56417FF3" w14:textId="77777777" w:rsidTr="002D0568">
        <w:tc>
          <w:tcPr>
            <w:tcW w:w="851" w:type="dxa"/>
          </w:tcPr>
          <w:p w14:paraId="5D9E1410" w14:textId="1F2F271C" w:rsidR="00CE5AF4" w:rsidRPr="00004567" w:rsidRDefault="007B6558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12.45</w:t>
            </w:r>
          </w:p>
        </w:tc>
        <w:tc>
          <w:tcPr>
            <w:tcW w:w="6804" w:type="dxa"/>
          </w:tcPr>
          <w:p w14:paraId="14748C92" w14:textId="303017CB" w:rsidR="00CE5AF4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7B6558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32 </w:t>
            </w:r>
            <w:r w:rsidR="007B655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7B6558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RECITAL</w:t>
            </w:r>
            <w:r w:rsidR="007B655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MÚSICA DE TIMOR 4 </w:t>
            </w:r>
            <w:hyperlink r:id="rId10" w:history="1">
              <w:r w:rsidR="007B6558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PIKI PEREIRA E MINTÓ DEUS</w:t>
              </w:r>
            </w:hyperlink>
          </w:p>
        </w:tc>
      </w:tr>
      <w:tr w:rsidR="007B6558" w:rsidRPr="00004567" w14:paraId="361A15C3" w14:textId="77777777" w:rsidTr="007B6558">
        <w:tc>
          <w:tcPr>
            <w:tcW w:w="851" w:type="dxa"/>
          </w:tcPr>
          <w:p w14:paraId="54C6CB89" w14:textId="2C8FC394" w:rsidR="007B6558" w:rsidRPr="00004567" w:rsidRDefault="007B6558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13.00</w:t>
            </w:r>
          </w:p>
        </w:tc>
        <w:tc>
          <w:tcPr>
            <w:tcW w:w="6804" w:type="dxa"/>
            <w:shd w:val="clear" w:color="auto" w:fill="auto"/>
          </w:tcPr>
          <w:p w14:paraId="697B312A" w14:textId="144AC1E2" w:rsidR="007B6558" w:rsidRPr="00004567" w:rsidRDefault="007B6558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Regresso ao hotel </w:t>
            </w:r>
          </w:p>
        </w:tc>
      </w:tr>
      <w:tr w:rsidR="003367A1" w:rsidRPr="00004567" w14:paraId="0F7E59D1" w14:textId="77777777" w:rsidTr="002D0568">
        <w:tc>
          <w:tcPr>
            <w:tcW w:w="851" w:type="dxa"/>
          </w:tcPr>
          <w:p w14:paraId="1C0DB2BF" w14:textId="6F6177B5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13.</w:t>
            </w:r>
            <w:r w:rsidR="007B655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5D66A1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804" w:type="dxa"/>
            <w:hideMark/>
          </w:tcPr>
          <w:p w14:paraId="548F10A5" w14:textId="2631CC0A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ALMOÇO </w:t>
            </w:r>
            <w:hyperlink r:id="rId11" w:history="1">
              <w:r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HOTEL GRACIOSA RESORT</w:t>
              </w:r>
            </w:hyperlink>
          </w:p>
        </w:tc>
      </w:tr>
    </w:tbl>
    <w:p w14:paraId="7D487286" w14:textId="77777777" w:rsidR="003367A1" w:rsidRPr="00004567" w:rsidRDefault="003367A1" w:rsidP="00BF7F12">
      <w:pPr>
        <w:ind w:left="57" w:right="57"/>
        <w:rPr>
          <w:rStyle w:val="IntenseReference"/>
          <w:rFonts w:cs="Arial"/>
          <w:sz w:val="16"/>
          <w:szCs w:val="16"/>
        </w:rPr>
      </w:pPr>
    </w:p>
    <w:p w14:paraId="5F5E8972" w14:textId="01CD62D9" w:rsidR="003367A1" w:rsidRDefault="003367A1" w:rsidP="00BF7F12">
      <w:pPr>
        <w:ind w:left="57" w:right="57"/>
        <w:rPr>
          <w:rStyle w:val="IntenseReference"/>
          <w:rFonts w:cs="Arial"/>
          <w:sz w:val="16"/>
          <w:szCs w:val="16"/>
        </w:rPr>
      </w:pPr>
      <w:r w:rsidRPr="00004567">
        <w:rPr>
          <w:rStyle w:val="IntenseReference"/>
          <w:rFonts w:cs="Arial"/>
          <w:sz w:val="16"/>
          <w:szCs w:val="16"/>
        </w:rPr>
        <w:t>6 outº. DOMINGO HOTEL TARDE</w:t>
      </w:r>
    </w:p>
    <w:p w14:paraId="3F55D1B5" w14:textId="77777777" w:rsidR="00FB31A0" w:rsidRPr="00004567" w:rsidRDefault="00FB31A0" w:rsidP="00BF7F12">
      <w:pPr>
        <w:ind w:left="57" w:right="57"/>
        <w:rPr>
          <w:rStyle w:val="IntenseReference"/>
          <w:rFonts w:cs="Arial"/>
          <w:sz w:val="16"/>
          <w:szCs w:val="16"/>
        </w:rPr>
      </w:pPr>
    </w:p>
    <w:tbl>
      <w:tblPr>
        <w:tblStyle w:val="TableGrid"/>
        <w:tblW w:w="765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6804"/>
      </w:tblGrid>
      <w:tr w:rsidR="003367A1" w:rsidRPr="00004567" w14:paraId="0374729C" w14:textId="77777777" w:rsidTr="002D0568">
        <w:tc>
          <w:tcPr>
            <w:tcW w:w="851" w:type="dxa"/>
          </w:tcPr>
          <w:p w14:paraId="48CBC38A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15.00</w:t>
            </w:r>
          </w:p>
        </w:tc>
        <w:tc>
          <w:tcPr>
            <w:tcW w:w="6804" w:type="dxa"/>
          </w:tcPr>
          <w:p w14:paraId="4C1958E7" w14:textId="090DAE43" w:rsidR="003367A1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886DC0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3</w:t>
            </w:r>
            <w:r w:rsidR="007B6558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3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RECITAL</w:t>
            </w:r>
            <w:r w:rsidR="00CE5AF4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 </w:t>
            </w:r>
            <w:r w:rsidR="00CE5AF4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piano, violino e canto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hyperlink r:id="rId12" w:history="1">
              <w:r w:rsidR="00980218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ANA PAULA ANDRADE</w:t>
              </w:r>
            </w:hyperlink>
            <w:r w:rsidR="0098021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(PIANO) CONSERVATÓRIO REG. DE PONTA DELGADA, </w:t>
            </w:r>
            <w:hyperlink r:id="rId13" w:history="1">
              <w:r w:rsidR="00980218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CAROLINA CONSTÂNCIA</w:t>
              </w:r>
            </w:hyperlink>
            <w:r w:rsidR="0098021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(VIOLINO), </w:t>
            </w:r>
            <w:hyperlink r:id="rId14" w:history="1">
              <w:r w:rsidR="00980218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CARINA ANDRADE</w:t>
              </w:r>
            </w:hyperlink>
            <w:r w:rsidR="0098021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(SOPRANO)</w:t>
            </w:r>
          </w:p>
        </w:tc>
      </w:tr>
      <w:tr w:rsidR="003367A1" w:rsidRPr="00004567" w14:paraId="28497DA4" w14:textId="77777777" w:rsidTr="002D0568">
        <w:tc>
          <w:tcPr>
            <w:tcW w:w="851" w:type="dxa"/>
          </w:tcPr>
          <w:p w14:paraId="255D723C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15.20</w:t>
            </w:r>
          </w:p>
          <w:p w14:paraId="0CF43E0B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15.20</w:t>
            </w:r>
          </w:p>
          <w:p w14:paraId="35AB0EFD" w14:textId="77777777" w:rsidR="0025101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15.40</w:t>
            </w:r>
          </w:p>
          <w:p w14:paraId="6DC4DEAC" w14:textId="77777777" w:rsidR="00251011" w:rsidRPr="00004567" w:rsidRDefault="0025101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943D20E" w14:textId="63C3E8BF" w:rsidR="003367A1" w:rsidRPr="00004567" w:rsidRDefault="0025101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6.00</w:t>
            </w:r>
          </w:p>
        </w:tc>
        <w:tc>
          <w:tcPr>
            <w:tcW w:w="6804" w:type="dxa"/>
            <w:hideMark/>
          </w:tcPr>
          <w:p w14:paraId="09DE1810" w14:textId="34B7A1ED" w:rsidR="003367A1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  <w:r w:rsidR="007B655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LUSOFONIA NO MUNDO.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Modera Álamo Oliveira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</w:t>
            </w:r>
          </w:p>
          <w:p w14:paraId="284DE166" w14:textId="27BE7154" w:rsidR="003367A1" w:rsidRPr="00004567" w:rsidRDefault="0010701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15" w:history="1">
              <w:r w:rsidR="003367A1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HILARINO DA LUZ</w:t>
              </w:r>
            </w:hyperlink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Vida e obra de Januário Leite</w:t>
            </w:r>
          </w:p>
          <w:p w14:paraId="4ECCD9C0" w14:textId="546C7010" w:rsidR="003367A1" w:rsidRPr="00004567" w:rsidRDefault="0010701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16" w:history="1">
              <w:r w:rsidR="003367A1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LUÍS MASCARENHAS GAIVÃO</w:t>
              </w:r>
            </w:hyperlink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“Angola: colonialismo, colonialidade e epistemologia descolonial”</w:t>
            </w:r>
          </w:p>
          <w:p w14:paraId="23CA7078" w14:textId="6E4009C5" w:rsidR="003367A1" w:rsidRPr="00004567" w:rsidRDefault="0010701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17" w:history="1">
              <w:r w:rsidR="003367A1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URBANO BETTENCOURT</w:t>
              </w:r>
            </w:hyperlink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Com navalhas e navios. poesia reunida</w:t>
            </w:r>
          </w:p>
        </w:tc>
      </w:tr>
      <w:tr w:rsidR="003367A1" w:rsidRPr="00004567" w14:paraId="6757F9AE" w14:textId="77777777" w:rsidTr="002D0568">
        <w:tc>
          <w:tcPr>
            <w:tcW w:w="851" w:type="dxa"/>
          </w:tcPr>
          <w:p w14:paraId="2665D273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16.20</w:t>
            </w:r>
          </w:p>
        </w:tc>
        <w:tc>
          <w:tcPr>
            <w:tcW w:w="6804" w:type="dxa"/>
            <w:hideMark/>
          </w:tcPr>
          <w:p w14:paraId="2B473F66" w14:textId="151CE111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Debate e </w:t>
            </w:r>
            <w:r w:rsidR="00EE22AE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autógrafos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3367A1" w:rsidRPr="00004567" w14:paraId="1DA83006" w14:textId="77777777" w:rsidTr="002D0568">
        <w:tblPrEx>
          <w:tblLook w:val="01E0" w:firstRow="1" w:lastRow="1" w:firstColumn="1" w:lastColumn="1" w:noHBand="0" w:noVBand="0"/>
        </w:tblPrEx>
        <w:tc>
          <w:tcPr>
            <w:tcW w:w="851" w:type="dxa"/>
          </w:tcPr>
          <w:p w14:paraId="351268F2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16.45</w:t>
            </w:r>
          </w:p>
        </w:tc>
        <w:tc>
          <w:tcPr>
            <w:tcW w:w="6804" w:type="dxa"/>
          </w:tcPr>
          <w:p w14:paraId="1DEE6445" w14:textId="77777777" w:rsidR="003367A1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CC6830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3</w:t>
            </w:r>
            <w:r w:rsidR="007B6558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5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HOMENAGEM A EDUÍNO DE JESUS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CC6830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Modera Urbano Bettencourt</w:t>
            </w:r>
          </w:p>
          <w:p w14:paraId="1E50D280" w14:textId="7197B4B5" w:rsidR="005D66A1" w:rsidRPr="00004567" w:rsidRDefault="005D66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VÍDEO AICL EM HOMENAGEM DO AUTOR</w:t>
            </w:r>
          </w:p>
        </w:tc>
      </w:tr>
      <w:tr w:rsidR="003367A1" w:rsidRPr="00004567" w14:paraId="3C3FDBDF" w14:textId="77777777" w:rsidTr="002D0568">
        <w:tblPrEx>
          <w:tblLook w:val="01E0" w:firstRow="1" w:lastRow="1" w:firstColumn="1" w:lastColumn="1" w:noHBand="0" w:noVBand="0"/>
        </w:tblPrEx>
        <w:tc>
          <w:tcPr>
            <w:tcW w:w="851" w:type="dxa"/>
          </w:tcPr>
          <w:p w14:paraId="527F39B9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17.00</w:t>
            </w:r>
          </w:p>
        </w:tc>
        <w:tc>
          <w:tcPr>
            <w:tcW w:w="6804" w:type="dxa"/>
          </w:tcPr>
          <w:p w14:paraId="75D66078" w14:textId="29D1219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POESIA 3 HOMENAGEM A EDUÍNO </w:t>
            </w:r>
            <w:r w:rsidR="0066417B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(Chrys, Luciano, Pedro Paulo</w:t>
            </w:r>
            <w:r w:rsidR="00A33A99">
              <w:rPr>
                <w:rFonts w:ascii="Arial" w:hAnsi="Arial" w:cs="Arial"/>
                <w:b/>
                <w:bCs/>
                <w:sz w:val="16"/>
                <w:szCs w:val="16"/>
              </w:rPr>
              <w:t>, Eduardo B Pinto</w:t>
            </w:r>
            <w:r w:rsidR="0066417B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</w:p>
        </w:tc>
      </w:tr>
      <w:tr w:rsidR="003367A1" w:rsidRPr="00004567" w14:paraId="239436F0" w14:textId="77777777" w:rsidTr="002D0568">
        <w:tblPrEx>
          <w:tblLook w:val="01E0" w:firstRow="1" w:lastRow="1" w:firstColumn="1" w:lastColumn="1" w:noHBand="0" w:noVBand="0"/>
        </w:tblPrEx>
        <w:tc>
          <w:tcPr>
            <w:tcW w:w="851" w:type="dxa"/>
          </w:tcPr>
          <w:p w14:paraId="78E2D2A6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17.15</w:t>
            </w:r>
          </w:p>
        </w:tc>
        <w:tc>
          <w:tcPr>
            <w:tcW w:w="6804" w:type="dxa"/>
          </w:tcPr>
          <w:p w14:paraId="30B825F0" w14:textId="100B4083" w:rsidR="003367A1" w:rsidRPr="00004567" w:rsidRDefault="0010701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18" w:history="1">
              <w:r w:rsidR="003367A1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MARIA JOÃO RUIVO</w:t>
              </w:r>
            </w:hyperlink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HOMENAGEM A EDUÍNO DE JESUS</w:t>
            </w:r>
          </w:p>
        </w:tc>
      </w:tr>
      <w:tr w:rsidR="003367A1" w:rsidRPr="00A33A99" w14:paraId="334E9FBB" w14:textId="77777777" w:rsidTr="002D0568">
        <w:tblPrEx>
          <w:tblLook w:val="01E0" w:firstRow="1" w:lastRow="1" w:firstColumn="1" w:lastColumn="1" w:noHBand="0" w:noVBand="0"/>
        </w:tblPrEx>
        <w:tc>
          <w:tcPr>
            <w:tcW w:w="851" w:type="dxa"/>
          </w:tcPr>
          <w:p w14:paraId="080C6B5C" w14:textId="5E2ECC81" w:rsidR="003367A1" w:rsidRPr="00A33A99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33A99">
              <w:rPr>
                <w:rFonts w:ascii="Arial" w:hAnsi="Arial" w:cs="Arial"/>
                <w:b/>
                <w:bCs/>
                <w:sz w:val="16"/>
                <w:szCs w:val="16"/>
              </w:rPr>
              <w:t>17.35</w:t>
            </w:r>
          </w:p>
        </w:tc>
        <w:tc>
          <w:tcPr>
            <w:tcW w:w="6804" w:type="dxa"/>
          </w:tcPr>
          <w:p w14:paraId="5F7F578D" w14:textId="2AD27DC7" w:rsidR="003367A1" w:rsidRPr="00A33A99" w:rsidRDefault="0010701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19" w:history="1">
              <w:r w:rsidR="003367A1" w:rsidRPr="00A33A99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 xml:space="preserve">ÁLAMO OLIVEIRA </w:t>
              </w:r>
            </w:hyperlink>
            <w:r w:rsidR="003367A1" w:rsidRPr="00A33A9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HOMENAGEM A EDUÍNO DE JESUS</w:t>
            </w:r>
          </w:p>
        </w:tc>
      </w:tr>
      <w:tr w:rsidR="00A33A99" w:rsidRPr="00A33A99" w14:paraId="4DA0147A" w14:textId="77777777" w:rsidTr="002D0568">
        <w:tblPrEx>
          <w:tblLook w:val="01E0" w:firstRow="1" w:lastRow="1" w:firstColumn="1" w:lastColumn="1" w:noHBand="0" w:noVBand="0"/>
        </w:tblPrEx>
        <w:tc>
          <w:tcPr>
            <w:tcW w:w="851" w:type="dxa"/>
          </w:tcPr>
          <w:p w14:paraId="0AE75A2B" w14:textId="72FD8AEB" w:rsidR="00A33A99" w:rsidRPr="00A33A99" w:rsidRDefault="00A33A99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33A99">
              <w:rPr>
                <w:rFonts w:ascii="Arial" w:hAnsi="Arial" w:cs="Arial"/>
                <w:b/>
                <w:bCs/>
                <w:sz w:val="16"/>
                <w:szCs w:val="16"/>
              </w:rPr>
              <w:t>17.55</w:t>
            </w:r>
          </w:p>
        </w:tc>
        <w:tc>
          <w:tcPr>
            <w:tcW w:w="6804" w:type="dxa"/>
          </w:tcPr>
          <w:p w14:paraId="687AE495" w14:textId="0DF8DB0F" w:rsidR="00A33A99" w:rsidRPr="00A33A99" w:rsidRDefault="00107010" w:rsidP="00BF7F12">
            <w:pPr>
              <w:ind w:left="57" w:right="57" w:firstLine="0"/>
              <w:rPr>
                <w:rFonts w:ascii="Arial" w:hAnsi="Arial" w:cs="Arial"/>
                <w:sz w:val="16"/>
                <w:szCs w:val="16"/>
              </w:rPr>
            </w:pPr>
            <w:hyperlink r:id="rId20" w:history="1">
              <w:r w:rsidR="00A33A99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EDUARDO BETTENCOURT PINTO</w:t>
              </w:r>
            </w:hyperlink>
            <w:r w:rsidR="00A33A99">
              <w:rPr>
                <w:rStyle w:val="Hyperlink"/>
                <w:rFonts w:ascii="Arial" w:hAnsi="Arial" w:cs="Arial"/>
                <w:b/>
                <w:bCs/>
                <w:sz w:val="16"/>
                <w:szCs w:val="16"/>
              </w:rPr>
              <w:t xml:space="preserve">  </w:t>
            </w:r>
            <w:r w:rsidR="00A33A99" w:rsidRPr="00A33A99">
              <w:rPr>
                <w:rFonts w:ascii="Arial" w:hAnsi="Arial" w:cs="Arial"/>
                <w:b/>
                <w:bCs/>
                <w:sz w:val="16"/>
                <w:szCs w:val="16"/>
              </w:rPr>
              <w:t>HOMENAGEM A EDUÍNO DE JESUS</w:t>
            </w:r>
          </w:p>
        </w:tc>
      </w:tr>
      <w:tr w:rsidR="003367A1" w:rsidRPr="00A33A99" w14:paraId="3277EDA0" w14:textId="77777777" w:rsidTr="002D0568">
        <w:tblPrEx>
          <w:tblLook w:val="01E0" w:firstRow="1" w:lastRow="1" w:firstColumn="1" w:lastColumn="1" w:noHBand="0" w:noVBand="0"/>
        </w:tblPrEx>
        <w:tc>
          <w:tcPr>
            <w:tcW w:w="851" w:type="dxa"/>
          </w:tcPr>
          <w:p w14:paraId="42E9C870" w14:textId="03C74B57" w:rsidR="003367A1" w:rsidRPr="00A33A99" w:rsidRDefault="00A33A99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18.15</w:t>
            </w:r>
          </w:p>
        </w:tc>
        <w:tc>
          <w:tcPr>
            <w:tcW w:w="6804" w:type="dxa"/>
          </w:tcPr>
          <w:p w14:paraId="1DBB389F" w14:textId="4F525461" w:rsidR="003367A1" w:rsidRPr="00A33A99" w:rsidRDefault="0010701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21" w:history="1">
              <w:r w:rsidR="003367A1" w:rsidRPr="00A33A99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EDUÍNO DE JESUS</w:t>
              </w:r>
            </w:hyperlink>
          </w:p>
        </w:tc>
      </w:tr>
      <w:tr w:rsidR="003367A1" w:rsidRPr="00004567" w14:paraId="4D6F66B9" w14:textId="77777777" w:rsidTr="002D0568">
        <w:tblPrEx>
          <w:tblLook w:val="01E0" w:firstRow="1" w:lastRow="1" w:firstColumn="1" w:lastColumn="1" w:noHBand="0" w:noVBand="0"/>
        </w:tblPrEx>
        <w:tc>
          <w:tcPr>
            <w:tcW w:w="851" w:type="dxa"/>
          </w:tcPr>
          <w:p w14:paraId="3DE3E000" w14:textId="7D44AB6C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18.</w:t>
            </w:r>
            <w:r w:rsidR="00034720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6804" w:type="dxa"/>
          </w:tcPr>
          <w:p w14:paraId="6A1547C6" w14:textId="17F4C884" w:rsidR="003367A1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Sessão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3</w:t>
            </w:r>
            <w:r w:rsidR="00886DC0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ENCERRAMENTO E CONCLUSÕES</w:t>
            </w:r>
          </w:p>
        </w:tc>
      </w:tr>
      <w:tr w:rsidR="003367A1" w:rsidRPr="00004567" w14:paraId="652A82DB" w14:textId="77777777" w:rsidTr="002D0568">
        <w:tblPrEx>
          <w:tblLook w:val="01E0" w:firstRow="1" w:lastRow="1" w:firstColumn="1" w:lastColumn="1" w:noHBand="0" w:noVBand="0"/>
        </w:tblPrEx>
        <w:tc>
          <w:tcPr>
            <w:tcW w:w="851" w:type="dxa"/>
          </w:tcPr>
          <w:p w14:paraId="45C4A159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20.00</w:t>
            </w:r>
          </w:p>
        </w:tc>
        <w:tc>
          <w:tcPr>
            <w:tcW w:w="6804" w:type="dxa"/>
            <w:hideMark/>
          </w:tcPr>
          <w:p w14:paraId="236E9A84" w14:textId="3814FE60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JANTAR DESPEDIDA </w:t>
            </w:r>
          </w:p>
        </w:tc>
      </w:tr>
    </w:tbl>
    <w:p w14:paraId="7789D1B2" w14:textId="77777777" w:rsidR="006716CF" w:rsidRPr="00004567" w:rsidRDefault="006716CF" w:rsidP="00BF7F12">
      <w:pPr>
        <w:ind w:left="57" w:right="57"/>
        <w:rPr>
          <w:rFonts w:ascii="Arial" w:hAnsi="Arial" w:cs="Arial"/>
          <w:b/>
          <w:bCs/>
          <w:color w:val="FF0000"/>
          <w:sz w:val="16"/>
          <w:szCs w:val="16"/>
        </w:rPr>
      </w:pPr>
    </w:p>
    <w:p w14:paraId="3AC8A093" w14:textId="7D3E7EF7" w:rsidR="006716CF" w:rsidRPr="00004567" w:rsidRDefault="006716CF" w:rsidP="00BF7F12">
      <w:pPr>
        <w:ind w:left="57" w:right="57"/>
        <w:rPr>
          <w:rFonts w:ascii="Arial" w:hAnsi="Arial" w:cs="Arial"/>
          <w:b/>
          <w:bCs/>
          <w:color w:val="FF0000"/>
          <w:sz w:val="16"/>
          <w:szCs w:val="16"/>
        </w:rPr>
      </w:pPr>
      <w:r w:rsidRPr="00004567">
        <w:rPr>
          <w:rFonts w:ascii="Arial" w:hAnsi="Arial" w:cs="Arial"/>
          <w:b/>
          <w:bCs/>
          <w:color w:val="FF0000"/>
          <w:sz w:val="16"/>
          <w:szCs w:val="16"/>
        </w:rPr>
        <w:t>MODERAÇÃO</w:t>
      </w:r>
    </w:p>
    <w:tbl>
      <w:tblPr>
        <w:tblStyle w:val="TableGrid"/>
        <w:tblW w:w="7650" w:type="dxa"/>
        <w:tblLook w:val="04A0" w:firstRow="1" w:lastRow="0" w:firstColumn="1" w:lastColumn="0" w:noHBand="0" w:noVBand="1"/>
      </w:tblPr>
      <w:tblGrid>
        <w:gridCol w:w="3681"/>
        <w:gridCol w:w="3969"/>
      </w:tblGrid>
      <w:tr w:rsidR="00177618" w:rsidRPr="00004567" w14:paraId="6ACE69A8" w14:textId="77777777" w:rsidTr="00177618">
        <w:tc>
          <w:tcPr>
            <w:tcW w:w="3681" w:type="dxa"/>
          </w:tcPr>
          <w:p w14:paraId="3DC4FC5F" w14:textId="6BA55A98" w:rsidR="00177618" w:rsidRPr="00004567" w:rsidRDefault="00177618" w:rsidP="00177618">
            <w:pPr>
              <w:ind w:left="57" w:right="57" w:firstLine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1, </w:t>
            </w:r>
            <w:hyperlink r:id="rId22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Jorge Cunha</w:t>
              </w:r>
            </w:hyperlink>
          </w:p>
        </w:tc>
        <w:tc>
          <w:tcPr>
            <w:tcW w:w="3969" w:type="dxa"/>
          </w:tcPr>
          <w:p w14:paraId="4912A19A" w14:textId="0FF368C3" w:rsidR="00177618" w:rsidRPr="00004567" w:rsidRDefault="00177618" w:rsidP="00177618">
            <w:pPr>
              <w:ind w:left="57" w:right="57" w:firstLine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18 </w:t>
            </w:r>
            <w:hyperlink r:id="rId23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Tiago Anacleto-Matias</w:t>
              </w:r>
            </w:hyperlink>
          </w:p>
        </w:tc>
      </w:tr>
      <w:tr w:rsidR="00177618" w:rsidRPr="00004567" w14:paraId="6DD7865A" w14:textId="77777777" w:rsidTr="00177618">
        <w:tc>
          <w:tcPr>
            <w:tcW w:w="3681" w:type="dxa"/>
          </w:tcPr>
          <w:p w14:paraId="0BB854A3" w14:textId="3BA85C46" w:rsidR="00177618" w:rsidRPr="00004567" w:rsidRDefault="00177618" w:rsidP="00177618">
            <w:pPr>
              <w:ind w:left="57" w:right="57" w:firstLine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2 </w:t>
            </w:r>
            <w:hyperlink r:id="rId24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Jorge Cunha</w:t>
              </w:r>
            </w:hyperlink>
          </w:p>
        </w:tc>
        <w:tc>
          <w:tcPr>
            <w:tcW w:w="3969" w:type="dxa"/>
          </w:tcPr>
          <w:p w14:paraId="39939568" w14:textId="0806C328" w:rsidR="00177618" w:rsidRPr="00004567" w:rsidRDefault="00177618" w:rsidP="00177618">
            <w:pPr>
              <w:ind w:left="57" w:right="57" w:firstLine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19 </w:t>
            </w:r>
            <w:hyperlink r:id="rId25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Carolina Cordeiro</w:t>
              </w:r>
            </w:hyperlink>
            <w:r w:rsidRPr="00004567">
              <w:rPr>
                <w:rStyle w:val="Hyperlink"/>
                <w:rFonts w:ascii="Arial Narrow" w:hAnsi="Arial Narrow" w:cs="Arial"/>
                <w:b/>
                <w:bCs/>
                <w:sz w:val="18"/>
                <w:szCs w:val="18"/>
              </w:rPr>
              <w:t xml:space="preserve"> </w:t>
            </w:r>
            <w:r w:rsidRPr="00004567">
              <w:rPr>
                <w:rStyle w:val="Hyperlink"/>
                <w:rFonts w:ascii="Arial Narrow" w:hAnsi="Arial Narrow"/>
                <w:b/>
                <w:bCs/>
                <w:sz w:val="18"/>
                <w:szCs w:val="18"/>
              </w:rPr>
              <w:t xml:space="preserve">/ </w:t>
            </w:r>
            <w:hyperlink r:id="rId26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Helena Chrystello</w:t>
              </w:r>
            </w:hyperlink>
          </w:p>
        </w:tc>
      </w:tr>
      <w:tr w:rsidR="00177618" w:rsidRPr="00004567" w14:paraId="47983ACC" w14:textId="77777777" w:rsidTr="00177618">
        <w:tc>
          <w:tcPr>
            <w:tcW w:w="3681" w:type="dxa"/>
          </w:tcPr>
          <w:p w14:paraId="004A2728" w14:textId="630E3B24" w:rsidR="00177618" w:rsidRPr="00004567" w:rsidRDefault="00177618" w:rsidP="00177618">
            <w:pPr>
              <w:ind w:left="57" w:right="57" w:firstLine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5 </w:t>
            </w:r>
            <w:hyperlink r:id="rId27" w:history="1">
              <w:r w:rsidRPr="00FB31A0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E</w:t>
              </w:r>
              <w:r w:rsidRPr="00FB31A0">
                <w:rPr>
                  <w:rStyle w:val="Hyperlink"/>
                  <w:rFonts w:ascii="Arial Narrow" w:hAnsi="Arial Narrow"/>
                  <w:b/>
                  <w:bCs/>
                  <w:sz w:val="18"/>
                  <w:szCs w:val="18"/>
                </w:rPr>
                <w:t>duardo</w:t>
              </w:r>
              <w:r w:rsidRPr="00FB31A0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 xml:space="preserve"> </w:t>
              </w:r>
              <w:r w:rsidRPr="00FB31A0">
                <w:rPr>
                  <w:rStyle w:val="Hyperlink"/>
                  <w:rFonts w:ascii="Arial Narrow" w:hAnsi="Arial Narrow"/>
                  <w:b/>
                  <w:bCs/>
                  <w:sz w:val="18"/>
                  <w:szCs w:val="18"/>
                </w:rPr>
                <w:t>Bettencourt Pinto</w:t>
              </w:r>
            </w:hyperlink>
          </w:p>
        </w:tc>
        <w:tc>
          <w:tcPr>
            <w:tcW w:w="3969" w:type="dxa"/>
          </w:tcPr>
          <w:p w14:paraId="37CCD1C5" w14:textId="06797F7F" w:rsidR="00177618" w:rsidRPr="00004567" w:rsidRDefault="00177618" w:rsidP="00177618">
            <w:pPr>
              <w:ind w:left="57" w:right="57" w:firstLine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21 </w:t>
            </w:r>
            <w:hyperlink r:id="rId28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Chrys Chrystello</w:t>
              </w:r>
            </w:hyperlink>
          </w:p>
        </w:tc>
      </w:tr>
      <w:tr w:rsidR="00177618" w:rsidRPr="00004567" w14:paraId="3F51C4FD" w14:textId="77777777" w:rsidTr="00177618">
        <w:tc>
          <w:tcPr>
            <w:tcW w:w="3681" w:type="dxa"/>
          </w:tcPr>
          <w:p w14:paraId="3614903B" w14:textId="01278177" w:rsidR="00177618" w:rsidRPr="00004567" w:rsidRDefault="00177618" w:rsidP="00177618">
            <w:pPr>
              <w:ind w:left="57" w:right="57" w:firstLine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10 </w:t>
            </w:r>
            <w:hyperlink r:id="rId29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Maria João Ruivo</w:t>
              </w:r>
            </w:hyperlink>
          </w:p>
        </w:tc>
        <w:tc>
          <w:tcPr>
            <w:tcW w:w="3969" w:type="dxa"/>
          </w:tcPr>
          <w:p w14:paraId="4DEE0565" w14:textId="7E1CD3D2" w:rsidR="00177618" w:rsidRPr="00004567" w:rsidRDefault="00177618" w:rsidP="00177618">
            <w:pPr>
              <w:ind w:left="57" w:right="57" w:firstLine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>22 e 23</w:t>
            </w: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 </w:t>
            </w:r>
            <w:hyperlink r:id="rId30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Pedro Paulo Câmara</w:t>
              </w:r>
            </w:hyperlink>
            <w:r>
              <w:rPr>
                <w:rStyle w:val="Hyperlink"/>
                <w:rFonts w:ascii="Arial Narrow" w:hAnsi="Arial Narrow" w:cs="Arial"/>
                <w:b/>
                <w:bCs/>
                <w:sz w:val="18"/>
                <w:szCs w:val="18"/>
              </w:rPr>
              <w:t xml:space="preserve"> </w:t>
            </w: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 </w:t>
            </w:r>
            <w:hyperlink r:id="rId31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Carolina Cordeiro</w:t>
              </w:r>
            </w:hyperlink>
          </w:p>
        </w:tc>
      </w:tr>
      <w:tr w:rsidR="00177618" w:rsidRPr="00004567" w14:paraId="4A74C824" w14:textId="77777777" w:rsidTr="00177618">
        <w:tc>
          <w:tcPr>
            <w:tcW w:w="3681" w:type="dxa"/>
          </w:tcPr>
          <w:p w14:paraId="3EFEFAD2" w14:textId="639E73A4" w:rsidR="00177618" w:rsidRPr="00004567" w:rsidRDefault="00177618" w:rsidP="00177618">
            <w:pPr>
              <w:ind w:left="57" w:right="57" w:firstLine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11 </w:t>
            </w:r>
            <w:hyperlink r:id="rId32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Helena Chrystello</w:t>
              </w:r>
            </w:hyperlink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/ </w:t>
            </w:r>
            <w:hyperlink r:id="rId33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Álamo Oliveira</w:t>
              </w:r>
            </w:hyperlink>
          </w:p>
        </w:tc>
        <w:tc>
          <w:tcPr>
            <w:tcW w:w="3969" w:type="dxa"/>
          </w:tcPr>
          <w:p w14:paraId="56E92D1E" w14:textId="32F71155" w:rsidR="00177618" w:rsidRPr="00004567" w:rsidRDefault="00177618" w:rsidP="00177618">
            <w:pPr>
              <w:ind w:left="57" w:right="57" w:firstLine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>24, 25,</w:t>
            </w: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28, 29</w:t>
            </w: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 </w:t>
            </w:r>
            <w:hyperlink r:id="rId34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Jorge Cunha</w:t>
              </w:r>
            </w:hyperlink>
            <w:r w:rsidRPr="00004567">
              <w:rPr>
                <w:rStyle w:val="Hyperlink"/>
                <w:rFonts w:ascii="Arial Narrow" w:hAnsi="Arial Narrow" w:cs="Arial"/>
                <w:b/>
                <w:bCs/>
                <w:sz w:val="18"/>
                <w:szCs w:val="18"/>
              </w:rPr>
              <w:t xml:space="preserve"> </w:t>
            </w:r>
            <w:r w:rsidRPr="00004567">
              <w:rPr>
                <w:rStyle w:val="Hyperlink"/>
                <w:rFonts w:ascii="Arial Narrow" w:hAnsi="Arial Narrow"/>
                <w:b/>
                <w:bCs/>
                <w:sz w:val="18"/>
                <w:szCs w:val="18"/>
              </w:rPr>
              <w:t>E Lurdes Cunha</w:t>
            </w:r>
          </w:p>
        </w:tc>
      </w:tr>
      <w:tr w:rsidR="00177618" w:rsidRPr="00004567" w14:paraId="2A3908EC" w14:textId="77777777" w:rsidTr="00177618">
        <w:tc>
          <w:tcPr>
            <w:tcW w:w="3681" w:type="dxa"/>
          </w:tcPr>
          <w:p w14:paraId="7D2EEAA9" w14:textId="50C74A5F" w:rsidR="00177618" w:rsidRPr="00004567" w:rsidRDefault="00177618" w:rsidP="00177618">
            <w:pPr>
              <w:ind w:left="57" w:right="57" w:firstLine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12 </w:t>
            </w:r>
            <w:hyperlink r:id="rId35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Hilarino Da Luz</w:t>
              </w:r>
            </w:hyperlink>
          </w:p>
        </w:tc>
        <w:tc>
          <w:tcPr>
            <w:tcW w:w="3969" w:type="dxa"/>
          </w:tcPr>
          <w:p w14:paraId="0BED5095" w14:textId="4B60AF0A" w:rsidR="00177618" w:rsidRPr="00004567" w:rsidRDefault="00177618" w:rsidP="00177618">
            <w:pPr>
              <w:ind w:left="57" w:right="57" w:firstLine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26, 27  </w:t>
            </w:r>
            <w:hyperlink r:id="rId36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Pedro Paulo Câmara</w:t>
              </w:r>
            </w:hyperlink>
            <w:r>
              <w:rPr>
                <w:rStyle w:val="Hyperlink"/>
                <w:rFonts w:ascii="Arial Narrow" w:hAnsi="Arial Narrow" w:cs="Arial"/>
                <w:b/>
                <w:bCs/>
                <w:sz w:val="18"/>
                <w:szCs w:val="18"/>
              </w:rPr>
              <w:t xml:space="preserve"> </w:t>
            </w: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 </w:t>
            </w:r>
            <w:hyperlink r:id="rId37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Carolina Cordeiro</w:t>
              </w:r>
            </w:hyperlink>
          </w:p>
        </w:tc>
      </w:tr>
      <w:tr w:rsidR="00177618" w:rsidRPr="00004567" w14:paraId="760F61E2" w14:textId="77777777" w:rsidTr="00177618">
        <w:tc>
          <w:tcPr>
            <w:tcW w:w="3681" w:type="dxa"/>
          </w:tcPr>
          <w:p w14:paraId="69180053" w14:textId="087D041E" w:rsidR="00177618" w:rsidRPr="00004567" w:rsidRDefault="00177618" w:rsidP="00177618">
            <w:pPr>
              <w:ind w:left="57" w:right="57" w:firstLine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13 </w:t>
            </w:r>
            <w:hyperlink r:id="rId38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Carolina Cordeiro</w:t>
              </w:r>
            </w:hyperlink>
          </w:p>
        </w:tc>
        <w:tc>
          <w:tcPr>
            <w:tcW w:w="3969" w:type="dxa"/>
          </w:tcPr>
          <w:p w14:paraId="58D17200" w14:textId="5727DF35" w:rsidR="00177618" w:rsidRPr="00004567" w:rsidRDefault="00177618" w:rsidP="00177618">
            <w:pPr>
              <w:ind w:left="57" w:right="57" w:firstLine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>30</w:t>
            </w: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</w:t>
            </w:r>
            <w:hyperlink r:id="rId39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Chrys Chrystello</w:t>
              </w:r>
            </w:hyperlink>
          </w:p>
        </w:tc>
      </w:tr>
      <w:tr w:rsidR="00177618" w:rsidRPr="00004567" w14:paraId="3A3B07FB" w14:textId="77777777" w:rsidTr="00177618">
        <w:tc>
          <w:tcPr>
            <w:tcW w:w="3681" w:type="dxa"/>
          </w:tcPr>
          <w:p w14:paraId="472B0CEB" w14:textId="3F13B210" w:rsidR="00177618" w:rsidRPr="00004567" w:rsidRDefault="00177618" w:rsidP="00177618">
            <w:pPr>
              <w:ind w:left="57" w:right="57" w:firstLine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15.1 </w:t>
            </w:r>
            <w:hyperlink r:id="rId40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Pedro Paulo Câmara</w:t>
              </w:r>
            </w:hyperlink>
          </w:p>
        </w:tc>
        <w:tc>
          <w:tcPr>
            <w:tcW w:w="3969" w:type="dxa"/>
          </w:tcPr>
          <w:p w14:paraId="599B69E9" w14:textId="2FAAE685" w:rsidR="00177618" w:rsidRPr="00004567" w:rsidRDefault="00177618" w:rsidP="00177618">
            <w:pPr>
              <w:ind w:left="57" w:right="57" w:firstLine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34 </w:t>
            </w:r>
            <w:hyperlink r:id="rId41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Álamo Oliveira</w:t>
              </w:r>
            </w:hyperlink>
          </w:p>
        </w:tc>
      </w:tr>
      <w:tr w:rsidR="00177618" w:rsidRPr="00004567" w14:paraId="7F442D8B" w14:textId="77777777" w:rsidTr="00177618">
        <w:tc>
          <w:tcPr>
            <w:tcW w:w="3681" w:type="dxa"/>
          </w:tcPr>
          <w:p w14:paraId="05ADF716" w14:textId="0D55E083" w:rsidR="00177618" w:rsidRPr="00004567" w:rsidRDefault="00177618" w:rsidP="00177618">
            <w:pPr>
              <w:ind w:left="57" w:right="57" w:firstLine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>15</w:t>
            </w: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>.2</w:t>
            </w: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</w:t>
            </w:r>
            <w:hyperlink r:id="rId42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Urbano Bettencourt</w:t>
              </w:r>
            </w:hyperlink>
          </w:p>
        </w:tc>
        <w:tc>
          <w:tcPr>
            <w:tcW w:w="3969" w:type="dxa"/>
          </w:tcPr>
          <w:p w14:paraId="7DECC4BB" w14:textId="4A5A563B" w:rsidR="00177618" w:rsidRPr="00004567" w:rsidRDefault="00177618" w:rsidP="00177618">
            <w:pPr>
              <w:ind w:left="57" w:right="57" w:firstLine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35 </w:t>
            </w:r>
            <w:hyperlink r:id="rId43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Urbano Bettencourt</w:t>
              </w:r>
            </w:hyperlink>
          </w:p>
        </w:tc>
      </w:tr>
      <w:tr w:rsidR="00177618" w:rsidRPr="00004567" w14:paraId="72FB5E0D" w14:textId="77777777" w:rsidTr="00177618">
        <w:tc>
          <w:tcPr>
            <w:tcW w:w="3681" w:type="dxa"/>
          </w:tcPr>
          <w:p w14:paraId="7594382F" w14:textId="0D4EF021" w:rsidR="00177618" w:rsidRPr="00004567" w:rsidRDefault="00177618" w:rsidP="00177618">
            <w:pPr>
              <w:ind w:left="57" w:right="57" w:firstLine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16 E 17  </w:t>
            </w:r>
            <w:hyperlink r:id="rId44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 xml:space="preserve">Pedro Paulo </w:t>
              </w:r>
            </w:hyperlink>
            <w:r>
              <w:rPr>
                <w:rStyle w:val="Hyperlink"/>
                <w:rFonts w:ascii="Arial Narrow" w:hAnsi="Arial Narrow" w:cs="Arial"/>
                <w:b/>
                <w:bCs/>
                <w:sz w:val="18"/>
                <w:szCs w:val="18"/>
              </w:rPr>
              <w:t xml:space="preserve"> </w:t>
            </w:r>
            <w:r w:rsidRPr="00004567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 </w:t>
            </w:r>
            <w:hyperlink r:id="rId45" w:history="1">
              <w:r w:rsidRPr="00004567">
                <w:rPr>
                  <w:rStyle w:val="Hyperlink"/>
                  <w:rFonts w:ascii="Arial Narrow" w:hAnsi="Arial Narrow" w:cs="Arial"/>
                  <w:b/>
                  <w:bCs/>
                  <w:sz w:val="18"/>
                  <w:szCs w:val="18"/>
                </w:rPr>
                <w:t>Carolina Cordeiro</w:t>
              </w:r>
            </w:hyperlink>
          </w:p>
        </w:tc>
        <w:tc>
          <w:tcPr>
            <w:tcW w:w="3969" w:type="dxa"/>
          </w:tcPr>
          <w:p w14:paraId="523C6BAB" w14:textId="5D394E60" w:rsidR="00177618" w:rsidRPr="00004567" w:rsidRDefault="00177618" w:rsidP="00177618">
            <w:pPr>
              <w:ind w:left="57" w:right="57" w:firstLine="0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</w:p>
        </w:tc>
      </w:tr>
    </w:tbl>
    <w:p w14:paraId="2CCAA93F" w14:textId="77777777" w:rsidR="008212CB" w:rsidRDefault="008212CB" w:rsidP="00CB055C">
      <w:pPr>
        <w:pStyle w:val="Heading2"/>
        <w:spacing w:line="240" w:lineRule="auto"/>
        <w:ind w:left="57" w:right="57" w:firstLine="0"/>
        <w:rPr>
          <w:rStyle w:val="Emphasis"/>
          <w:bCs/>
          <w:lang w:val="pt-PT"/>
        </w:rPr>
      </w:pPr>
    </w:p>
    <w:p w14:paraId="0522C13A" w14:textId="267D3799" w:rsidR="003367A1" w:rsidRPr="005D63DF" w:rsidRDefault="003367A1" w:rsidP="00CB055C">
      <w:pPr>
        <w:pStyle w:val="Heading2"/>
        <w:spacing w:line="240" w:lineRule="auto"/>
        <w:ind w:left="57" w:right="57" w:firstLine="0"/>
        <w:rPr>
          <w:rStyle w:val="Emphasis"/>
          <w:bCs/>
          <w:lang w:val="pt-PT"/>
        </w:rPr>
      </w:pPr>
      <w:r w:rsidRPr="005D63DF">
        <w:rPr>
          <w:rStyle w:val="Emphasis"/>
          <w:bCs/>
          <w:lang w:val="pt-PT"/>
        </w:rPr>
        <w:t>HORÁRIO DAS SESSÕES</w:t>
      </w:r>
    </w:p>
    <w:p w14:paraId="215B6E84" w14:textId="77777777" w:rsidR="003367A1" w:rsidRPr="005D63DF" w:rsidRDefault="003367A1" w:rsidP="00CB055C">
      <w:pPr>
        <w:pStyle w:val="Heading2"/>
        <w:spacing w:line="240" w:lineRule="auto"/>
        <w:ind w:left="57" w:right="57" w:firstLine="0"/>
        <w:rPr>
          <w:rStyle w:val="Emphasis"/>
          <w:bCs/>
          <w:lang w:val="pt-PT"/>
        </w:rPr>
      </w:pPr>
      <w:r w:rsidRPr="005D63DF">
        <w:rPr>
          <w:rStyle w:val="Emphasis"/>
          <w:bCs/>
          <w:lang w:val="pt-PT"/>
        </w:rPr>
        <w:t>XXXII COLÓQUIO DA LUSOFONIA</w:t>
      </w:r>
    </w:p>
    <w:p w14:paraId="4BAB8A61" w14:textId="0B664E6C" w:rsidR="003367A1" w:rsidRPr="00004567" w:rsidRDefault="003367A1" w:rsidP="00CB055C">
      <w:pPr>
        <w:ind w:left="57" w:right="57"/>
        <w:jc w:val="center"/>
        <w:rPr>
          <w:rFonts w:ascii="Arial" w:eastAsia="Times New Roman" w:hAnsi="Arial" w:cs="Arial"/>
          <w:b/>
          <w:bCs/>
          <w:caps/>
          <w:sz w:val="16"/>
          <w:szCs w:val="16"/>
          <w:lang w:eastAsia="pt-PT"/>
        </w:rPr>
      </w:pPr>
      <w:r w:rsidRPr="00004567">
        <w:rPr>
          <w:rFonts w:ascii="Arial" w:eastAsia="Times New Roman" w:hAnsi="Arial" w:cs="Arial"/>
          <w:b/>
          <w:bCs/>
          <w:caps/>
          <w:sz w:val="16"/>
          <w:szCs w:val="16"/>
          <w:lang w:eastAsia="pt-PT"/>
        </w:rPr>
        <w:t xml:space="preserve">2-6 </w:t>
      </w:r>
      <w:r w:rsidRPr="00004567">
        <w:rPr>
          <w:rFonts w:ascii="Arial" w:eastAsia="Times New Roman" w:hAnsi="Arial" w:cs="Arial"/>
          <w:b/>
          <w:bCs/>
          <w:sz w:val="16"/>
          <w:szCs w:val="16"/>
          <w:lang w:eastAsia="pt-PT"/>
        </w:rPr>
        <w:t>out. 2019 Santa Cruz da Graciosa,</w:t>
      </w:r>
      <w:r w:rsidRPr="00004567">
        <w:rPr>
          <w:rFonts w:ascii="Arial" w:eastAsia="Times New Roman" w:hAnsi="Arial" w:cs="Arial"/>
          <w:b/>
          <w:bCs/>
          <w:caps/>
          <w:sz w:val="16"/>
          <w:szCs w:val="16"/>
          <w:lang w:eastAsia="pt-PT"/>
        </w:rPr>
        <w:t xml:space="preserve"> Açores</w:t>
      </w:r>
    </w:p>
    <w:p w14:paraId="5ABA0A4F" w14:textId="77777777" w:rsidR="00981A4F" w:rsidRDefault="00981A4F" w:rsidP="00BF7F12">
      <w:pPr>
        <w:pStyle w:val="Heading5"/>
        <w:rPr>
          <w:rStyle w:val="IntenseReference"/>
          <w:rFonts w:cs="Arial"/>
          <w:b/>
          <w:bCs/>
          <w:sz w:val="16"/>
          <w:szCs w:val="16"/>
        </w:rPr>
      </w:pPr>
    </w:p>
    <w:p w14:paraId="3112B645" w14:textId="2E2A68B8" w:rsidR="003367A1" w:rsidRDefault="005D63DF" w:rsidP="00BF7F12">
      <w:pPr>
        <w:pStyle w:val="Heading5"/>
        <w:rPr>
          <w:rStyle w:val="IntenseReference"/>
          <w:rFonts w:cs="Arial"/>
          <w:b/>
          <w:bCs/>
          <w:sz w:val="16"/>
          <w:szCs w:val="16"/>
        </w:rPr>
      </w:pPr>
      <w:r>
        <w:rPr>
          <w:rFonts w:ascii="Arial" w:hAnsi="Arial" w:cs="Arial"/>
          <w:smallCaps/>
          <w:noProof/>
          <w:color w:val="4F81BD" w:themeColor="accent1"/>
          <w:spacing w:val="5"/>
          <w:sz w:val="16"/>
          <w:szCs w:val="16"/>
        </w:rPr>
        <w:drawing>
          <wp:inline distT="0" distB="0" distL="0" distR="0" wp14:anchorId="56AB59FF" wp14:editId="09FC9FC1">
            <wp:extent cx="4614778" cy="3789274"/>
            <wp:effectExtent l="0" t="0" r="0" b="190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CRA201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034" cy="379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179F7" w14:textId="77777777" w:rsidR="00981A4F" w:rsidRDefault="00981A4F" w:rsidP="00981A4F">
      <w:pPr>
        <w:pStyle w:val="Header"/>
        <w:spacing w:before="0" w:beforeAutospacing="0" w:after="0" w:afterAutospacing="0"/>
        <w:ind w:left="57" w:right="57"/>
        <w:jc w:val="center"/>
        <w:rPr>
          <w:rFonts w:ascii="Arial" w:hAnsi="Arial" w:cs="Arial"/>
          <w:b/>
          <w:bCs/>
          <w:sz w:val="16"/>
          <w:szCs w:val="16"/>
        </w:rPr>
      </w:pPr>
    </w:p>
    <w:p w14:paraId="7D5CFEC7" w14:textId="77777777" w:rsidR="00981A4F" w:rsidRDefault="00981A4F" w:rsidP="00981A4F">
      <w:pPr>
        <w:pStyle w:val="Header"/>
        <w:spacing w:before="0" w:beforeAutospacing="0" w:after="0" w:afterAutospacing="0"/>
        <w:ind w:left="57" w:right="57"/>
        <w:jc w:val="center"/>
        <w:rPr>
          <w:rFonts w:ascii="Arial" w:eastAsia="Times New Roman" w:hAnsi="Arial" w:cs="Arial"/>
          <w:b/>
          <w:bCs/>
          <w:sz w:val="16"/>
          <w:szCs w:val="16"/>
          <w:lang w:eastAsia="pt-PT"/>
        </w:rPr>
      </w:pPr>
      <w:r w:rsidRPr="00004567">
        <w:rPr>
          <w:rFonts w:ascii="Arial" w:hAnsi="Arial" w:cs="Arial"/>
          <w:b/>
          <w:bCs/>
          <w:sz w:val="16"/>
          <w:szCs w:val="16"/>
        </w:rPr>
        <w:t>SESSÕES ABERTAS AO PÚBLICO</w:t>
      </w:r>
      <w:r w:rsidRPr="00004567">
        <w:rPr>
          <w:rFonts w:ascii="Arial" w:eastAsia="Times New Roman" w:hAnsi="Arial" w:cs="Arial"/>
          <w:b/>
          <w:bCs/>
          <w:sz w:val="16"/>
          <w:szCs w:val="16"/>
          <w:lang w:eastAsia="pt-PT"/>
        </w:rPr>
        <w:t xml:space="preserve"> </w:t>
      </w:r>
    </w:p>
    <w:p w14:paraId="6AB46548" w14:textId="77777777" w:rsidR="00981A4F" w:rsidRDefault="00981A4F" w:rsidP="00981A4F">
      <w:pPr>
        <w:pStyle w:val="Header"/>
        <w:spacing w:before="0" w:beforeAutospacing="0" w:after="0" w:afterAutospacing="0"/>
        <w:ind w:left="57" w:right="57"/>
        <w:jc w:val="center"/>
        <w:rPr>
          <w:rFonts w:ascii="Arial" w:eastAsia="Times New Roman" w:hAnsi="Arial" w:cs="Arial"/>
          <w:b/>
          <w:bCs/>
          <w:sz w:val="16"/>
          <w:szCs w:val="16"/>
          <w:lang w:eastAsia="pt-PT"/>
        </w:rPr>
      </w:pPr>
    </w:p>
    <w:p w14:paraId="1C5FACDD" w14:textId="47D3396D" w:rsidR="00981A4F" w:rsidRDefault="00981A4F" w:rsidP="00981A4F">
      <w:pPr>
        <w:pStyle w:val="Header"/>
        <w:spacing w:before="0" w:beforeAutospacing="0" w:after="0" w:afterAutospacing="0"/>
        <w:ind w:left="57" w:right="57"/>
        <w:jc w:val="center"/>
        <w:rPr>
          <w:rFonts w:ascii="Arial" w:eastAsia="Times New Roman" w:hAnsi="Arial" w:cs="Arial"/>
          <w:b/>
          <w:bCs/>
          <w:sz w:val="16"/>
          <w:szCs w:val="16"/>
          <w:lang w:eastAsia="pt-PT"/>
        </w:rPr>
      </w:pPr>
      <w:r w:rsidRPr="00004567">
        <w:rPr>
          <w:rFonts w:ascii="Arial" w:eastAsia="Times New Roman" w:hAnsi="Arial" w:cs="Arial"/>
          <w:b/>
          <w:bCs/>
          <w:sz w:val="16"/>
          <w:szCs w:val="16"/>
          <w:lang w:eastAsia="pt-PT"/>
        </w:rPr>
        <w:t>ENTRADA LIVRE E GRATUITA.</w:t>
      </w:r>
    </w:p>
    <w:p w14:paraId="09311313" w14:textId="77777777" w:rsidR="00981A4F" w:rsidRPr="00004567" w:rsidRDefault="00981A4F" w:rsidP="00981A4F">
      <w:pPr>
        <w:pStyle w:val="Header"/>
        <w:spacing w:before="0" w:beforeAutospacing="0" w:after="0" w:afterAutospacing="0"/>
        <w:ind w:left="57" w:right="57"/>
        <w:jc w:val="center"/>
        <w:rPr>
          <w:rFonts w:ascii="Arial" w:eastAsia="Times New Roman" w:hAnsi="Arial" w:cs="Arial"/>
          <w:b/>
          <w:bCs/>
          <w:sz w:val="16"/>
          <w:szCs w:val="16"/>
          <w:lang w:eastAsia="pt-PT"/>
        </w:rPr>
      </w:pPr>
    </w:p>
    <w:p w14:paraId="1D776451" w14:textId="77777777" w:rsidR="00981A4F" w:rsidRPr="00004567" w:rsidRDefault="00981A4F" w:rsidP="00981A4F">
      <w:pPr>
        <w:pStyle w:val="Header"/>
        <w:spacing w:before="0" w:beforeAutospacing="0" w:after="0" w:afterAutospacing="0"/>
        <w:ind w:left="57" w:right="57"/>
        <w:jc w:val="center"/>
        <w:rPr>
          <w:rFonts w:ascii="Arial" w:eastAsia="Times New Roman" w:hAnsi="Arial" w:cs="Arial"/>
          <w:b/>
          <w:bCs/>
          <w:sz w:val="16"/>
          <w:szCs w:val="16"/>
          <w:lang w:eastAsia="pt-PT"/>
        </w:rPr>
      </w:pPr>
      <w:r w:rsidRPr="00004567">
        <w:rPr>
          <w:rFonts w:ascii="Arial" w:eastAsia="Times New Roman" w:hAnsi="Arial" w:cs="Arial"/>
          <w:b/>
          <w:bCs/>
          <w:sz w:val="16"/>
          <w:szCs w:val="16"/>
          <w:lang w:eastAsia="pt-PT"/>
        </w:rPr>
        <w:t>PASSEIOS, DORMIDA, REFEIÇÕES - RESERVADOS A PRÉ-INSCRITOS ATÉ 1/9/2019</w:t>
      </w:r>
    </w:p>
    <w:p w14:paraId="0629C7B0" w14:textId="7B172132" w:rsidR="00F91F50" w:rsidRDefault="00FB31A0" w:rsidP="00BF7F12">
      <w:pPr>
        <w:ind w:left="57" w:right="57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************************************************************************************************************* </w:t>
      </w:r>
    </w:p>
    <w:p w14:paraId="0BDE6F6D" w14:textId="21C9E9C8" w:rsidR="003367A1" w:rsidRDefault="003367A1" w:rsidP="00BF7F12">
      <w:pPr>
        <w:pStyle w:val="Heading5"/>
        <w:rPr>
          <w:rStyle w:val="IntenseReference"/>
          <w:b/>
          <w:bCs/>
          <w:i w:val="0"/>
          <w:iCs w:val="0"/>
        </w:rPr>
      </w:pPr>
      <w:r w:rsidRPr="00004567">
        <w:rPr>
          <w:rStyle w:val="IntenseReference"/>
          <w:b/>
          <w:bCs/>
          <w:i w:val="0"/>
          <w:iCs w:val="0"/>
        </w:rPr>
        <w:t xml:space="preserve">2 out.º 4ª fª hotel </w:t>
      </w:r>
    </w:p>
    <w:p w14:paraId="5A1A6C2E" w14:textId="77777777" w:rsidR="00981A4F" w:rsidRPr="00981A4F" w:rsidRDefault="00981A4F" w:rsidP="00981A4F"/>
    <w:tbl>
      <w:tblPr>
        <w:tblStyle w:val="TableGrid"/>
        <w:tblW w:w="7371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851"/>
        <w:gridCol w:w="6520"/>
      </w:tblGrid>
      <w:tr w:rsidR="003367A1" w:rsidRPr="00004567" w14:paraId="29B8CF29" w14:textId="77777777" w:rsidTr="002D0568">
        <w:tc>
          <w:tcPr>
            <w:tcW w:w="851" w:type="dxa"/>
          </w:tcPr>
          <w:p w14:paraId="015101B4" w14:textId="77777777" w:rsidR="003367A1" w:rsidRPr="00004567" w:rsidRDefault="003367A1" w:rsidP="00BF7F12">
            <w:pPr>
              <w:tabs>
                <w:tab w:val="left" w:pos="14067"/>
              </w:tabs>
              <w:autoSpaceDE w:val="0"/>
              <w:autoSpaceDN w:val="0"/>
              <w:ind w:left="57" w:right="57" w:firstLine="0"/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u w:val="single"/>
              </w:rPr>
            </w:pPr>
            <w:r w:rsidRPr="00004567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  <w:u w:val="single"/>
              </w:rPr>
              <w:t>20.00</w:t>
            </w:r>
          </w:p>
        </w:tc>
        <w:tc>
          <w:tcPr>
            <w:tcW w:w="6520" w:type="dxa"/>
          </w:tcPr>
          <w:p w14:paraId="704888E6" w14:textId="286143AA" w:rsidR="003367A1" w:rsidRPr="00004567" w:rsidRDefault="003367A1" w:rsidP="009A4FB8">
            <w:pPr>
              <w:tabs>
                <w:tab w:val="left" w:pos="6961"/>
                <w:tab w:val="left" w:pos="14067"/>
              </w:tabs>
              <w:autoSpaceDE w:val="0"/>
              <w:autoSpaceDN w:val="0"/>
              <w:ind w:left="57" w:right="57" w:firstLine="0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</w:pPr>
            <w:r w:rsidRPr="00004567">
              <w:rPr>
                <w:rFonts w:ascii="Arial" w:eastAsia="Times New Roman" w:hAnsi="Arial" w:cs="Arial"/>
                <w:b/>
                <w:bCs/>
                <w:iCs/>
                <w:sz w:val="16"/>
                <w:szCs w:val="16"/>
              </w:rPr>
              <w:t xml:space="preserve">SECRETARIADO – ACREDITAÇÃO JANTAR - BOAS VINDAS </w:t>
            </w:r>
            <w:hyperlink r:id="rId47" w:history="1">
              <w:r w:rsidRPr="00004567">
                <w:rPr>
                  <w:rStyle w:val="Hyperlink"/>
                  <w:rFonts w:ascii="Arial" w:eastAsia="Times New Roman" w:hAnsi="Arial" w:cs="Arial"/>
                  <w:b/>
                  <w:bCs/>
                  <w:sz w:val="16"/>
                  <w:szCs w:val="16"/>
                </w:rPr>
                <w:t xml:space="preserve">HOTEL GRACIOSA </w:t>
              </w:r>
            </w:hyperlink>
          </w:p>
        </w:tc>
      </w:tr>
    </w:tbl>
    <w:p w14:paraId="31F033D5" w14:textId="77777777" w:rsidR="003367A1" w:rsidRPr="00004567" w:rsidRDefault="003367A1" w:rsidP="00BF7F12">
      <w:pPr>
        <w:ind w:left="57" w:right="57"/>
        <w:rPr>
          <w:rFonts w:ascii="Arial" w:eastAsia="Times New Roman" w:hAnsi="Arial" w:cs="Arial"/>
          <w:b/>
          <w:bCs/>
          <w:i/>
          <w:iCs/>
          <w:color w:val="FF0000"/>
          <w:sz w:val="16"/>
          <w:szCs w:val="16"/>
          <w:u w:val="single"/>
          <w:lang w:eastAsia="pt-PT"/>
        </w:rPr>
      </w:pPr>
    </w:p>
    <w:p w14:paraId="67014758" w14:textId="0B4D0A95" w:rsidR="003367A1" w:rsidRDefault="003367A1" w:rsidP="00BF7F12">
      <w:pPr>
        <w:ind w:left="57" w:right="57"/>
        <w:rPr>
          <w:rStyle w:val="IntenseReference"/>
          <w:rFonts w:cs="Arial"/>
          <w:sz w:val="16"/>
          <w:szCs w:val="16"/>
        </w:rPr>
      </w:pPr>
      <w:r w:rsidRPr="00004567">
        <w:rPr>
          <w:rStyle w:val="IntenseReference"/>
          <w:rFonts w:cs="Arial"/>
          <w:sz w:val="16"/>
          <w:szCs w:val="16"/>
        </w:rPr>
        <w:lastRenderedPageBreak/>
        <w:t xml:space="preserve">3 out.º 5ª fª ESCOLA BÁSICA E SECUNDÁRIA DA GRACIOSA - MANHÃ </w:t>
      </w:r>
    </w:p>
    <w:p w14:paraId="259BBFA3" w14:textId="77777777" w:rsidR="00981A4F" w:rsidRPr="00004567" w:rsidRDefault="00981A4F" w:rsidP="00BF7F12">
      <w:pPr>
        <w:ind w:left="57" w:right="57"/>
        <w:rPr>
          <w:rStyle w:val="IntenseReference"/>
          <w:rFonts w:cs="Arial"/>
          <w:sz w:val="16"/>
          <w:szCs w:val="16"/>
        </w:rPr>
      </w:pPr>
    </w:p>
    <w:tbl>
      <w:tblPr>
        <w:tblStyle w:val="TableGrid"/>
        <w:tblW w:w="7371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851"/>
        <w:gridCol w:w="6520"/>
      </w:tblGrid>
      <w:tr w:rsidR="003367A1" w:rsidRPr="00004567" w14:paraId="7237616E" w14:textId="77777777" w:rsidTr="002D0568">
        <w:tc>
          <w:tcPr>
            <w:tcW w:w="851" w:type="dxa"/>
          </w:tcPr>
          <w:p w14:paraId="2105D9F4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09,00</w:t>
            </w:r>
          </w:p>
        </w:tc>
        <w:tc>
          <w:tcPr>
            <w:tcW w:w="6520" w:type="dxa"/>
          </w:tcPr>
          <w:p w14:paraId="78871B83" w14:textId="01B4BBCA" w:rsidR="003367A1" w:rsidRPr="00004567" w:rsidRDefault="00CB055C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 pé para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MUSEU</w:t>
            </w:r>
          </w:p>
        </w:tc>
      </w:tr>
      <w:tr w:rsidR="003367A1" w:rsidRPr="00004567" w14:paraId="152581A7" w14:textId="77777777" w:rsidTr="002D0568">
        <w:tc>
          <w:tcPr>
            <w:tcW w:w="851" w:type="dxa"/>
          </w:tcPr>
          <w:p w14:paraId="51A1A814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09.15</w:t>
            </w:r>
          </w:p>
        </w:tc>
        <w:tc>
          <w:tcPr>
            <w:tcW w:w="6520" w:type="dxa"/>
          </w:tcPr>
          <w:p w14:paraId="41B9EF7E" w14:textId="5AB4F217" w:rsidR="003367A1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1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PASSEIO CULTURAL</w:t>
            </w:r>
            <w:r w:rsidR="00194455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1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: </w:t>
            </w:r>
            <w:r w:rsidR="00EE22AE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Visita guiada ao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  <w:r w:rsidR="00EE22AE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useu pelo Diretor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EE22AE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Jorge de Medeiros Borges e Cunha</w:t>
            </w:r>
          </w:p>
        </w:tc>
      </w:tr>
      <w:tr w:rsidR="003367A1" w:rsidRPr="00004567" w14:paraId="44287997" w14:textId="77777777" w:rsidTr="002D0568">
        <w:tc>
          <w:tcPr>
            <w:tcW w:w="851" w:type="dxa"/>
          </w:tcPr>
          <w:p w14:paraId="5AEBA514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11.00</w:t>
            </w:r>
          </w:p>
        </w:tc>
        <w:tc>
          <w:tcPr>
            <w:tcW w:w="6520" w:type="dxa"/>
          </w:tcPr>
          <w:p w14:paraId="1D28E010" w14:textId="1C12E7DA" w:rsidR="003367A1" w:rsidRPr="00004567" w:rsidRDefault="00CC04A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 pé p</w:t>
            </w:r>
            <w:r w:rsidR="00CB055C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ara a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ESCOLA</w:t>
            </w:r>
          </w:p>
        </w:tc>
      </w:tr>
      <w:tr w:rsidR="003367A1" w:rsidRPr="00004567" w14:paraId="46E8AADB" w14:textId="77777777" w:rsidTr="002D0568">
        <w:tc>
          <w:tcPr>
            <w:tcW w:w="851" w:type="dxa"/>
          </w:tcPr>
          <w:p w14:paraId="5FCD5D09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11.15</w:t>
            </w:r>
          </w:p>
        </w:tc>
        <w:tc>
          <w:tcPr>
            <w:tcW w:w="6520" w:type="dxa"/>
          </w:tcPr>
          <w:p w14:paraId="64771189" w14:textId="501CD278" w:rsidR="003367A1" w:rsidRPr="00004567" w:rsidRDefault="00CC6830" w:rsidP="009A4FB8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2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25101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Modera Jorge Cunha</w:t>
            </w:r>
            <w:r w:rsidR="0025101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(90 MINUTOS)</w:t>
            </w:r>
            <w:r w:rsidR="009A4FB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AICL </w:t>
            </w:r>
            <w:r w:rsidR="0025101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(Chrys Chrystello)</w:t>
            </w:r>
            <w:r w:rsidR="008909D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e</w:t>
            </w:r>
            <w:r w:rsidR="0025101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Mesa Redonda</w:t>
            </w:r>
            <w:r w:rsidR="009A4FB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com  autores açorianos e açorianizados presentes </w:t>
            </w:r>
            <w:r w:rsidR="008909D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 </w:t>
            </w:r>
            <w:r w:rsidR="00EE22AE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Álamo Oliveira, Carolina Cordeiro, Chrys Chrystello, Conceição Andrade, Eduardo Bettencourt Pinto, Eduíno de Jesus, Mª João Ruivo</w:t>
            </w:r>
            <w:r w:rsidR="008909DA">
              <w:rPr>
                <w:rFonts w:ascii="Arial" w:hAnsi="Arial" w:cs="Arial"/>
                <w:b/>
                <w:bCs/>
                <w:sz w:val="16"/>
                <w:szCs w:val="16"/>
              </w:rPr>
              <w:t>, (Pedro P Câmara e Pedro Almeida Maia)</w:t>
            </w:r>
          </w:p>
        </w:tc>
      </w:tr>
      <w:tr w:rsidR="003367A1" w:rsidRPr="00004567" w14:paraId="1E180118" w14:textId="77777777" w:rsidTr="002D0568">
        <w:tc>
          <w:tcPr>
            <w:tcW w:w="851" w:type="dxa"/>
          </w:tcPr>
          <w:p w14:paraId="66EF7796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12.45</w:t>
            </w:r>
          </w:p>
        </w:tc>
        <w:tc>
          <w:tcPr>
            <w:tcW w:w="6520" w:type="dxa"/>
            <w:hideMark/>
          </w:tcPr>
          <w:p w14:paraId="0BCBA224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ALMOÇO GENTILMENTE OFERECIDO PELA EBS GRACIOSA</w:t>
            </w:r>
          </w:p>
        </w:tc>
      </w:tr>
      <w:tr w:rsidR="003367A1" w:rsidRPr="00004567" w14:paraId="3502AFB6" w14:textId="77777777" w:rsidTr="002D0568">
        <w:tc>
          <w:tcPr>
            <w:tcW w:w="851" w:type="dxa"/>
          </w:tcPr>
          <w:p w14:paraId="19EEAA2C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14,00</w:t>
            </w:r>
          </w:p>
        </w:tc>
        <w:tc>
          <w:tcPr>
            <w:tcW w:w="6520" w:type="dxa"/>
          </w:tcPr>
          <w:p w14:paraId="74031327" w14:textId="55BF39D1" w:rsidR="003367A1" w:rsidRPr="00004567" w:rsidRDefault="00CB055C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 pé para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CENTRO CULTURAL</w:t>
            </w:r>
          </w:p>
        </w:tc>
      </w:tr>
    </w:tbl>
    <w:p w14:paraId="3F540EEC" w14:textId="63138AF5" w:rsidR="00FB31A0" w:rsidRPr="00004567" w:rsidRDefault="00FB31A0" w:rsidP="00BF7F12">
      <w:pPr>
        <w:ind w:left="57" w:right="57"/>
        <w:rPr>
          <w:rStyle w:val="IntenseReference"/>
          <w:rFonts w:cs="Arial"/>
          <w:sz w:val="16"/>
          <w:szCs w:val="16"/>
        </w:rPr>
      </w:pPr>
    </w:p>
    <w:p w14:paraId="5F4989DB" w14:textId="58FA55CC" w:rsidR="003367A1" w:rsidRDefault="003367A1" w:rsidP="00BF7F12">
      <w:pPr>
        <w:ind w:left="57" w:right="57"/>
        <w:rPr>
          <w:rStyle w:val="IntenseReference"/>
          <w:rFonts w:cs="Arial"/>
          <w:sz w:val="16"/>
          <w:szCs w:val="16"/>
        </w:rPr>
      </w:pPr>
      <w:r w:rsidRPr="00004567">
        <w:rPr>
          <w:rStyle w:val="IntenseReference"/>
          <w:rFonts w:cs="Arial"/>
          <w:sz w:val="16"/>
          <w:szCs w:val="16"/>
        </w:rPr>
        <w:t xml:space="preserve">3 out.º 5ª fª CENTRO CULTURAL - TARDE </w:t>
      </w:r>
    </w:p>
    <w:tbl>
      <w:tblPr>
        <w:tblStyle w:val="TableGrid"/>
        <w:tblW w:w="7513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851"/>
        <w:gridCol w:w="6662"/>
      </w:tblGrid>
      <w:tr w:rsidR="003367A1" w:rsidRPr="00004567" w14:paraId="49CB8E0E" w14:textId="77777777" w:rsidTr="002D0568">
        <w:tc>
          <w:tcPr>
            <w:tcW w:w="851" w:type="dxa"/>
          </w:tcPr>
          <w:p w14:paraId="233A908B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14.30</w:t>
            </w:r>
          </w:p>
        </w:tc>
        <w:tc>
          <w:tcPr>
            <w:tcW w:w="6662" w:type="dxa"/>
          </w:tcPr>
          <w:p w14:paraId="18C7F340" w14:textId="1CF95977" w:rsidR="003367A1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3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V</w:t>
            </w:r>
            <w:r w:rsidR="0025101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ídeos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: </w:t>
            </w:r>
            <w:r w:rsidR="0085607A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AÇORES,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GRACIOSA, AICL, HINO DA LUSOFONIA</w:t>
            </w:r>
          </w:p>
        </w:tc>
      </w:tr>
      <w:tr w:rsidR="003367A1" w:rsidRPr="00004567" w14:paraId="03B30A4D" w14:textId="77777777" w:rsidTr="002D0568">
        <w:tc>
          <w:tcPr>
            <w:tcW w:w="851" w:type="dxa"/>
          </w:tcPr>
          <w:p w14:paraId="21158495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15.00</w:t>
            </w:r>
          </w:p>
        </w:tc>
        <w:tc>
          <w:tcPr>
            <w:tcW w:w="6662" w:type="dxa"/>
          </w:tcPr>
          <w:p w14:paraId="518C0545" w14:textId="48FF127E" w:rsidR="003367A1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754A9D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4 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754A9D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25101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de abertura</w:t>
            </w:r>
            <w:r w:rsidR="00991030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,</w:t>
            </w:r>
            <w:r w:rsidR="004673A9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Mesa</w:t>
            </w:r>
            <w:r w:rsidR="00CC475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9A4FB8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  <w:r w:rsidR="004673A9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: </w:t>
            </w:r>
            <w:r w:rsidR="00991030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Discursos</w:t>
            </w:r>
            <w:r w:rsidR="004673A9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1</w:t>
            </w:r>
            <w:r w:rsidR="00991030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Presidente</w:t>
            </w:r>
            <w:r w:rsidR="00CC475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da</w:t>
            </w:r>
            <w:r w:rsidR="00991030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AICL (Chrys Chrystello</w:t>
            </w:r>
            <w:r w:rsidR="004673A9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,</w:t>
            </w:r>
            <w:r w:rsidR="0096710E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97244C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2. </w:t>
            </w:r>
            <w:r w:rsidR="0085607A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Homenageado Eduíno de Jesus, </w:t>
            </w:r>
            <w:r w:rsidR="009A4FB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4 </w:t>
            </w:r>
            <w:r w:rsidR="00CC4750" w:rsidRPr="00CC4750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 xml:space="preserve">Secretária Regional da Energia, Ambiente e Turismo </w:t>
            </w:r>
            <w:r w:rsidR="00CC4750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(</w:t>
            </w:r>
            <w:r w:rsidR="00CC4750" w:rsidRPr="00CC4750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Marta Guerreiro</w:t>
            </w:r>
            <w:r w:rsidR="00CC4750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 xml:space="preserve">), </w:t>
            </w:r>
            <w:r w:rsidR="009A4FB8"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  <w:t>5</w:t>
            </w:r>
            <w:r w:rsidR="004673A9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991030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Presidente Câmara Municipal (Manuel Avelar), </w:t>
            </w:r>
          </w:p>
        </w:tc>
      </w:tr>
      <w:tr w:rsidR="003367A1" w:rsidRPr="00004567" w14:paraId="5F3A74A3" w14:textId="77777777" w:rsidTr="002D0568">
        <w:tc>
          <w:tcPr>
            <w:tcW w:w="851" w:type="dxa"/>
          </w:tcPr>
          <w:p w14:paraId="069EE479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15.45</w:t>
            </w:r>
          </w:p>
          <w:p w14:paraId="029B6E70" w14:textId="3C0509F5" w:rsidR="003367A1" w:rsidRPr="00004567" w:rsidRDefault="003367A1" w:rsidP="009A4FB8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15.45</w:t>
            </w:r>
          </w:p>
        </w:tc>
        <w:tc>
          <w:tcPr>
            <w:tcW w:w="6662" w:type="dxa"/>
          </w:tcPr>
          <w:p w14:paraId="38F9B8FC" w14:textId="40F544E2" w:rsidR="003367A1" w:rsidRPr="00004567" w:rsidRDefault="00CC6830" w:rsidP="009A4FB8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754A9D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5 APRESENTAÇÃO</w:t>
            </w:r>
            <w:r w:rsidR="0025101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LITERÁRIA</w:t>
            </w:r>
            <w:r w:rsidR="00754A9D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97244C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Modera </w:t>
            </w:r>
            <w:r w:rsidR="00803D56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Eduardo Bettencourt Pinto</w:t>
            </w:r>
            <w:r w:rsidR="009A4FB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991030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Poesia </w:t>
            </w:r>
            <w:r w:rsidR="0085607A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 Dos Açores - </w:t>
            </w:r>
            <w:r w:rsidR="0066417B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Chrys</w:t>
            </w:r>
            <w:r w:rsidR="00B03B6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EA757C" w:rsidRPr="00004567" w14:paraId="0303E8E1" w14:textId="77777777" w:rsidTr="002D0568">
        <w:tc>
          <w:tcPr>
            <w:tcW w:w="851" w:type="dxa"/>
          </w:tcPr>
          <w:p w14:paraId="495D5B21" w14:textId="2843AF9F" w:rsidR="00EA757C" w:rsidRPr="00004567" w:rsidRDefault="007E24A6" w:rsidP="007E24A6">
            <w:pPr>
              <w:ind w:left="0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18.</w:t>
            </w:r>
            <w:r w:rsidR="00981A4F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662" w:type="dxa"/>
          </w:tcPr>
          <w:p w14:paraId="1D7DED43" w14:textId="2ECAF11A" w:rsidR="00EA757C" w:rsidRPr="00004567" w:rsidRDefault="007E24A6" w:rsidP="007E24A6">
            <w:pPr>
              <w:ind w:left="0" w:right="57" w:firstLine="0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 w:rsidRPr="00004567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u w:val="single"/>
              </w:rPr>
              <w:t xml:space="preserve">RECEÇÃO NOS PAÇOS DO CONCELHO - </w:t>
            </w:r>
            <w:r w:rsidRPr="0000456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EDUÍNO DE JESUS, TEOLINDA GERSÃO, JOSÉ LUÍS PEIXOTO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,</w:t>
            </w:r>
            <w:r w:rsidRPr="0000456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 xml:space="preserve"> Presidente da Empresa Municipal de Belmonte ENG.º JOAQUIM COSTA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 xml:space="preserve"> </w:t>
            </w:r>
            <w:r w:rsidR="0017761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 xml:space="preserve">(entrega proposta de protocolo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BELMONTE C M GRACIOSA</w:t>
            </w:r>
            <w:r w:rsidR="0017761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n-GB"/>
              </w:rPr>
              <w:t>)</w:t>
            </w:r>
          </w:p>
        </w:tc>
      </w:tr>
      <w:tr w:rsidR="003367A1" w:rsidRPr="00004567" w14:paraId="51A7E18A" w14:textId="77777777" w:rsidTr="002D0568">
        <w:tc>
          <w:tcPr>
            <w:tcW w:w="851" w:type="dxa"/>
          </w:tcPr>
          <w:p w14:paraId="3EDD9E48" w14:textId="683A6679" w:rsidR="003367A1" w:rsidRPr="00004567" w:rsidRDefault="00177618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20.00</w:t>
            </w:r>
          </w:p>
        </w:tc>
        <w:tc>
          <w:tcPr>
            <w:tcW w:w="6662" w:type="dxa"/>
          </w:tcPr>
          <w:p w14:paraId="570E10D0" w14:textId="208100D5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JANTAR </w:t>
            </w:r>
            <w:hyperlink r:id="rId48" w:history="1">
              <w:r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HOTEL GRACIOSA RESORT</w:t>
              </w:r>
            </w:hyperlink>
          </w:p>
        </w:tc>
      </w:tr>
    </w:tbl>
    <w:p w14:paraId="4CD0C56B" w14:textId="0C9859C8" w:rsidR="0097244C" w:rsidRPr="00004567" w:rsidRDefault="0097244C" w:rsidP="00BF7F12">
      <w:pPr>
        <w:ind w:left="57" w:right="57"/>
        <w:rPr>
          <w:b/>
          <w:bCs/>
        </w:rPr>
      </w:pPr>
    </w:p>
    <w:p w14:paraId="793F4D72" w14:textId="78BCA999" w:rsidR="003367A1" w:rsidRPr="00004567" w:rsidRDefault="003367A1" w:rsidP="00BF7F12">
      <w:pPr>
        <w:ind w:left="57" w:right="57"/>
        <w:rPr>
          <w:rStyle w:val="IntenseReference"/>
          <w:rFonts w:cs="Arial"/>
          <w:sz w:val="16"/>
          <w:szCs w:val="16"/>
        </w:rPr>
      </w:pPr>
      <w:r w:rsidRPr="00004567">
        <w:rPr>
          <w:rStyle w:val="IntenseReference"/>
          <w:rFonts w:cs="Arial"/>
          <w:sz w:val="16"/>
          <w:szCs w:val="16"/>
        </w:rPr>
        <w:t>4 OUT.º 6ª fª - HOTEL MANHÃ</w:t>
      </w:r>
    </w:p>
    <w:tbl>
      <w:tblPr>
        <w:tblStyle w:val="TableGrid"/>
        <w:tblW w:w="7513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851"/>
        <w:gridCol w:w="6662"/>
      </w:tblGrid>
      <w:tr w:rsidR="003367A1" w:rsidRPr="00004567" w14:paraId="7A3B69F9" w14:textId="77777777" w:rsidTr="002D0568">
        <w:tc>
          <w:tcPr>
            <w:tcW w:w="851" w:type="dxa"/>
          </w:tcPr>
          <w:p w14:paraId="0C8B14FD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09.15</w:t>
            </w:r>
          </w:p>
          <w:p w14:paraId="4EB0EA14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09.15</w:t>
            </w:r>
          </w:p>
          <w:p w14:paraId="7410D5A2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09.35</w:t>
            </w:r>
          </w:p>
          <w:p w14:paraId="44E095EC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09.55</w:t>
            </w:r>
          </w:p>
        </w:tc>
        <w:tc>
          <w:tcPr>
            <w:tcW w:w="6662" w:type="dxa"/>
          </w:tcPr>
          <w:p w14:paraId="76E45220" w14:textId="6B0061C2" w:rsidR="003367A1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10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AÇORIANIDADE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97244C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Modera Maria João Ruivo</w:t>
            </w:r>
          </w:p>
          <w:p w14:paraId="302F9C33" w14:textId="51D15C2A" w:rsidR="003367A1" w:rsidRPr="00004567" w:rsidRDefault="0010701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49" w:history="1">
              <w:r w:rsidR="003367A1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CONCEIÇÃO A ANDRADE</w:t>
              </w:r>
            </w:hyperlink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hyperlink r:id="rId50" w:history="1">
              <w:r w:rsidR="006A5B96" w:rsidRPr="00004567">
                <w:rPr>
                  <w:rStyle w:val="Hyperlink"/>
                  <w:rFonts w:ascii="Arial" w:hAnsi="Arial" w:cs="Arial"/>
                  <w:b/>
                  <w:bCs/>
                  <w:color w:val="auto"/>
                  <w:sz w:val="16"/>
                  <w:szCs w:val="16"/>
                  <w:u w:val="none"/>
                </w:rPr>
                <w:t>Histórias Da Minha Avó Açoriana</w:t>
              </w:r>
            </w:hyperlink>
          </w:p>
          <w:p w14:paraId="2D880CB2" w14:textId="5A0C7F12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hyperlink r:id="rId51" w:history="1">
              <w:r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MANUELA MARUJO</w:t>
              </w:r>
            </w:hyperlink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Diáspora, A Linguagem do afeto entre avós e netos</w:t>
            </w:r>
          </w:p>
          <w:p w14:paraId="575BDD08" w14:textId="5AB5B647" w:rsidR="003367A1" w:rsidRPr="00004567" w:rsidRDefault="0010701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52" w:history="1">
              <w:r w:rsidR="003367A1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REINALDO SILVA</w:t>
              </w:r>
            </w:hyperlink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Literaturas / Questões da Diáspora Açoriana nos EUA</w:t>
            </w:r>
          </w:p>
        </w:tc>
      </w:tr>
      <w:tr w:rsidR="003367A1" w:rsidRPr="00004567" w14:paraId="2F3CB714" w14:textId="77777777" w:rsidTr="002D0568">
        <w:tc>
          <w:tcPr>
            <w:tcW w:w="851" w:type="dxa"/>
          </w:tcPr>
          <w:p w14:paraId="545D6F24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10.15</w:t>
            </w:r>
          </w:p>
        </w:tc>
        <w:tc>
          <w:tcPr>
            <w:tcW w:w="6662" w:type="dxa"/>
            <w:shd w:val="clear" w:color="auto" w:fill="auto"/>
          </w:tcPr>
          <w:p w14:paraId="1F7D9152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Debate e pausa</w:t>
            </w:r>
          </w:p>
        </w:tc>
      </w:tr>
      <w:tr w:rsidR="003367A1" w:rsidRPr="00004567" w14:paraId="61A17581" w14:textId="77777777" w:rsidTr="002D0568">
        <w:tc>
          <w:tcPr>
            <w:tcW w:w="851" w:type="dxa"/>
          </w:tcPr>
          <w:p w14:paraId="47484E43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10.45</w:t>
            </w:r>
          </w:p>
          <w:p w14:paraId="3BEF2B92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10.45</w:t>
            </w:r>
          </w:p>
          <w:p w14:paraId="61674199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11.05</w:t>
            </w:r>
          </w:p>
          <w:p w14:paraId="514C8850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11.25</w:t>
            </w:r>
          </w:p>
        </w:tc>
        <w:tc>
          <w:tcPr>
            <w:tcW w:w="6662" w:type="dxa"/>
          </w:tcPr>
          <w:p w14:paraId="001636F7" w14:textId="5F5E367A" w:rsidR="003367A1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11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AÇORIANIDADE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97244C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Modera Helena Chrystello - Álamo Oliveira</w:t>
            </w:r>
            <w:r w:rsidR="0097244C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</w:t>
            </w:r>
          </w:p>
          <w:p w14:paraId="6F47434C" w14:textId="3573A36F" w:rsidR="003367A1" w:rsidRPr="00004567" w:rsidRDefault="0010701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53" w:history="1">
              <w:r w:rsidR="003367A1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URBANO BETTENCOURT</w:t>
              </w:r>
            </w:hyperlink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João de Matos Bettencourt e o seu projeto literário.</w:t>
            </w:r>
          </w:p>
          <w:p w14:paraId="1BEDA2D7" w14:textId="6D89C04F" w:rsidR="003367A1" w:rsidRPr="00004567" w:rsidRDefault="0010701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54" w:history="1">
              <w:r w:rsidR="003367A1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PEDRO ALMEIDA MAIA</w:t>
              </w:r>
            </w:hyperlink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A viagem de Juno</w:t>
            </w:r>
          </w:p>
          <w:p w14:paraId="068CC656" w14:textId="43C2B80E" w:rsidR="003367A1" w:rsidRPr="00004567" w:rsidRDefault="0010701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55" w:history="1">
              <w:r w:rsidR="003367A1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CAROLINA CORDEIRO</w:t>
              </w:r>
            </w:hyperlink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Fernando Aires: autobiografia ou diário?</w:t>
            </w:r>
          </w:p>
        </w:tc>
      </w:tr>
      <w:tr w:rsidR="003367A1" w:rsidRPr="00004567" w14:paraId="5428FA08" w14:textId="77777777" w:rsidTr="002D0568">
        <w:tc>
          <w:tcPr>
            <w:tcW w:w="851" w:type="dxa"/>
          </w:tcPr>
          <w:p w14:paraId="0A25D2C6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11.45</w:t>
            </w:r>
          </w:p>
        </w:tc>
        <w:tc>
          <w:tcPr>
            <w:tcW w:w="6662" w:type="dxa"/>
          </w:tcPr>
          <w:p w14:paraId="6813A189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Debate e pausa</w:t>
            </w:r>
          </w:p>
        </w:tc>
      </w:tr>
      <w:tr w:rsidR="003367A1" w:rsidRPr="00004567" w14:paraId="781166D5" w14:textId="77777777" w:rsidTr="002D0568">
        <w:tc>
          <w:tcPr>
            <w:tcW w:w="851" w:type="dxa"/>
          </w:tcPr>
          <w:p w14:paraId="430CE903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12.00</w:t>
            </w:r>
          </w:p>
          <w:p w14:paraId="6153E557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12.00</w:t>
            </w:r>
          </w:p>
          <w:p w14:paraId="6A921EDB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2B6B91D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12.20</w:t>
            </w:r>
          </w:p>
        </w:tc>
        <w:tc>
          <w:tcPr>
            <w:tcW w:w="6662" w:type="dxa"/>
          </w:tcPr>
          <w:p w14:paraId="36E8432F" w14:textId="50443409" w:rsidR="003367A1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12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97244C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Modera Hilarino 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d</w:t>
            </w:r>
            <w:r w:rsidR="0097244C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a Luz</w:t>
            </w:r>
            <w:r w:rsidR="0097244C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14:paraId="07663E04" w14:textId="3DAEBF1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hyperlink r:id="rId56" w:history="1">
              <w:r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ROLF KEMMLER</w:t>
              </w:r>
            </w:hyperlink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 Miguel e os seus habitantes em A summer trip to the island of St. Michael, The Azores (1872) de Rupert </w:t>
            </w:r>
            <w:proofErr w:type="spellStart"/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Swindells</w:t>
            </w:r>
            <w:proofErr w:type="spellEnd"/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(1835-1908)</w:t>
            </w:r>
          </w:p>
          <w:p w14:paraId="7865E50F" w14:textId="1D4AD481" w:rsidR="003367A1" w:rsidRPr="00004567" w:rsidRDefault="0010701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57" w:history="1">
              <w:r w:rsidR="003367A1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JOAQUIM F DA COSTA, EMPDS</w:t>
              </w:r>
            </w:hyperlink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Lusofonia no Museu de Belmonte</w:t>
            </w:r>
          </w:p>
        </w:tc>
      </w:tr>
      <w:tr w:rsidR="003367A1" w:rsidRPr="00004567" w14:paraId="4C21BC2B" w14:textId="77777777" w:rsidTr="002D0568">
        <w:tc>
          <w:tcPr>
            <w:tcW w:w="851" w:type="dxa"/>
          </w:tcPr>
          <w:p w14:paraId="4EA2F948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12.40</w:t>
            </w:r>
          </w:p>
        </w:tc>
        <w:tc>
          <w:tcPr>
            <w:tcW w:w="6662" w:type="dxa"/>
            <w:shd w:val="clear" w:color="auto" w:fill="auto"/>
          </w:tcPr>
          <w:p w14:paraId="5D421B64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Debate e pausa</w:t>
            </w:r>
          </w:p>
        </w:tc>
      </w:tr>
      <w:tr w:rsidR="003367A1" w:rsidRPr="00004567" w14:paraId="36D43BB1" w14:textId="77777777" w:rsidTr="002D0568">
        <w:tc>
          <w:tcPr>
            <w:tcW w:w="851" w:type="dxa"/>
          </w:tcPr>
          <w:p w14:paraId="453CAC97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13.00</w:t>
            </w:r>
          </w:p>
        </w:tc>
        <w:tc>
          <w:tcPr>
            <w:tcW w:w="6662" w:type="dxa"/>
          </w:tcPr>
          <w:p w14:paraId="43B5F712" w14:textId="1A7DFA51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PAUSA PARA ALMOÇO NO </w:t>
            </w:r>
            <w:hyperlink r:id="rId58" w:history="1">
              <w:r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HOTEL GRACIOSA RESORT</w:t>
              </w:r>
            </w:hyperlink>
          </w:p>
        </w:tc>
      </w:tr>
    </w:tbl>
    <w:p w14:paraId="2D8BB724" w14:textId="06AABF35" w:rsidR="00CB055C" w:rsidRDefault="00CB055C" w:rsidP="00BF7F12">
      <w:pPr>
        <w:ind w:left="57" w:right="57"/>
        <w:rPr>
          <w:rStyle w:val="IntenseReference"/>
          <w:rFonts w:cs="Arial"/>
          <w:sz w:val="16"/>
          <w:szCs w:val="16"/>
        </w:rPr>
      </w:pPr>
    </w:p>
    <w:p w14:paraId="0EA9AE18" w14:textId="354FDC51" w:rsidR="003367A1" w:rsidRDefault="003367A1" w:rsidP="00BF7F12">
      <w:pPr>
        <w:ind w:left="57" w:right="57"/>
        <w:rPr>
          <w:rStyle w:val="IntenseReference"/>
          <w:rFonts w:cs="Arial"/>
          <w:sz w:val="16"/>
          <w:szCs w:val="16"/>
        </w:rPr>
      </w:pPr>
      <w:r w:rsidRPr="00004567">
        <w:rPr>
          <w:rStyle w:val="IntenseReference"/>
          <w:rFonts w:cs="Arial"/>
          <w:sz w:val="16"/>
          <w:szCs w:val="16"/>
        </w:rPr>
        <w:t>4 OUT.º 6ª fª - HOTEL TARDE</w:t>
      </w:r>
    </w:p>
    <w:tbl>
      <w:tblPr>
        <w:tblStyle w:val="TableGrid"/>
        <w:tblW w:w="7513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851"/>
        <w:gridCol w:w="6662"/>
      </w:tblGrid>
      <w:tr w:rsidR="003367A1" w:rsidRPr="00004567" w14:paraId="5DB9CD47" w14:textId="77777777" w:rsidTr="002D0568">
        <w:tc>
          <w:tcPr>
            <w:tcW w:w="851" w:type="dxa"/>
          </w:tcPr>
          <w:p w14:paraId="1E8888DE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15.00</w:t>
            </w:r>
          </w:p>
          <w:p w14:paraId="76F75E53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15.00</w:t>
            </w:r>
          </w:p>
          <w:p w14:paraId="2EA05406" w14:textId="77777777" w:rsidR="003367A1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15.20</w:t>
            </w:r>
          </w:p>
          <w:p w14:paraId="0AEA8067" w14:textId="384AAC2C" w:rsidR="007E24A6" w:rsidRPr="00004567" w:rsidRDefault="007E24A6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15.40</w:t>
            </w:r>
          </w:p>
        </w:tc>
        <w:tc>
          <w:tcPr>
            <w:tcW w:w="6662" w:type="dxa"/>
          </w:tcPr>
          <w:p w14:paraId="614CB8C5" w14:textId="387FAA8A" w:rsidR="003367A1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1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AÇORIANIDADE 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Modera Carolina Cordeiro</w:t>
            </w:r>
          </w:p>
          <w:p w14:paraId="57595719" w14:textId="42B6C9E0" w:rsidR="003367A1" w:rsidRPr="00004567" w:rsidRDefault="0010701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59" w:history="1">
              <w:r w:rsidR="003367A1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PEDRO PAULO CÂMARA</w:t>
              </w:r>
            </w:hyperlink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O assassínio de Deus em Húmus, de Raul Brandão</w:t>
            </w:r>
          </w:p>
          <w:p w14:paraId="5E4E7066" w14:textId="77777777" w:rsidR="003367A1" w:rsidRDefault="0010701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60" w:history="1">
              <w:r w:rsidR="003367A1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MARIANA BETTENCOURT</w:t>
              </w:r>
            </w:hyperlink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, Margarida Victória: Doença ou Circunstância </w:t>
            </w:r>
          </w:p>
          <w:p w14:paraId="196F4BC0" w14:textId="023AD525" w:rsidR="007E24A6" w:rsidRPr="00004567" w:rsidRDefault="0010701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61" w:history="1">
              <w:r w:rsidR="007E24A6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LUCIANO PEREIRA</w:t>
              </w:r>
            </w:hyperlink>
            <w:r w:rsidR="007E24A6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, Lusofonografias, Ensaios pedagógico Literários: apresenta o autor e </w:t>
            </w:r>
            <w:hyperlink r:id="rId62" w:history="1">
              <w:r w:rsidR="007E24A6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Chrys Chrystello</w:t>
              </w:r>
            </w:hyperlink>
          </w:p>
        </w:tc>
      </w:tr>
      <w:tr w:rsidR="003367A1" w:rsidRPr="00004567" w14:paraId="714D2DB5" w14:textId="77777777" w:rsidTr="002D0568">
        <w:tc>
          <w:tcPr>
            <w:tcW w:w="851" w:type="dxa"/>
          </w:tcPr>
          <w:p w14:paraId="3C051667" w14:textId="18234677" w:rsidR="003367A1" w:rsidRPr="00004567" w:rsidRDefault="007E24A6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16.00</w:t>
            </w:r>
          </w:p>
        </w:tc>
        <w:tc>
          <w:tcPr>
            <w:tcW w:w="6662" w:type="dxa"/>
          </w:tcPr>
          <w:p w14:paraId="2A393FB1" w14:textId="6170571A" w:rsidR="007E24A6" w:rsidRPr="00004567" w:rsidRDefault="003367A1" w:rsidP="0055117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DEBATE E PAUSA</w:t>
            </w:r>
          </w:p>
        </w:tc>
      </w:tr>
      <w:tr w:rsidR="003367A1" w:rsidRPr="00004567" w14:paraId="408E1150" w14:textId="77777777" w:rsidTr="002D0568">
        <w:tc>
          <w:tcPr>
            <w:tcW w:w="851" w:type="dxa"/>
          </w:tcPr>
          <w:p w14:paraId="38DF72BD" w14:textId="77610E59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16.</w:t>
            </w:r>
            <w:r w:rsidR="00551172"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6662" w:type="dxa"/>
          </w:tcPr>
          <w:p w14:paraId="6F418B68" w14:textId="7806E586" w:rsidR="003367A1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14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RECITAL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1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hyperlink r:id="rId63" w:history="1">
              <w:r w:rsidR="003367A1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ANA PAULA ANDRADE</w:t>
              </w:r>
            </w:hyperlink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(PIANO) CONSERVATÓRIO REG. DE PONTA DELGADA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, </w:t>
            </w:r>
            <w:hyperlink r:id="rId64" w:history="1">
              <w:r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CARINA ANDRADE</w:t>
              </w:r>
            </w:hyperlink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(SOPRANO)</w:t>
            </w:r>
            <w:r w:rsidR="00CE5AF4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+ alun</w:t>
            </w:r>
            <w:r w:rsidR="00EF182B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os locais</w:t>
            </w:r>
            <w:r w:rsidR="00CE5AF4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3367A1" w:rsidRPr="00004567" w14:paraId="5A87E584" w14:textId="77777777" w:rsidTr="002D0568">
        <w:tc>
          <w:tcPr>
            <w:tcW w:w="851" w:type="dxa"/>
          </w:tcPr>
          <w:p w14:paraId="253AFFB5" w14:textId="5E61885B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16.</w:t>
            </w:r>
            <w:r w:rsidR="00551172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  <w:p w14:paraId="79B90E53" w14:textId="77777777" w:rsidR="00251011" w:rsidRPr="00004567" w:rsidRDefault="0025101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03DF106" w14:textId="43FB3B38" w:rsidR="003367A1" w:rsidRPr="00004567" w:rsidRDefault="00551172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17.05</w:t>
            </w:r>
          </w:p>
        </w:tc>
        <w:tc>
          <w:tcPr>
            <w:tcW w:w="6662" w:type="dxa"/>
          </w:tcPr>
          <w:p w14:paraId="1BFC6117" w14:textId="7A7BD62F" w:rsidR="00DE5917" w:rsidRPr="00004567" w:rsidRDefault="00CC6830" w:rsidP="00BF7F12">
            <w:pPr>
              <w:ind w:left="57" w:right="57" w:firstLine="0"/>
              <w:rPr>
                <w:rStyle w:val="Hyperlink"/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1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5.1 </w:t>
            </w:r>
            <w:r w:rsidR="0025101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Mesa Redonda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Modera Pedro Paulo Câmara Convidado de Honra</w:t>
            </w:r>
            <w:r w:rsidR="002D056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hyperlink r:id="rId65" w:history="1">
              <w:r w:rsidR="00DE5917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JOSÉ LUÍS PEIXOTO</w:t>
              </w:r>
            </w:hyperlink>
          </w:p>
          <w:p w14:paraId="569984C9" w14:textId="5C754FA4" w:rsidR="003367A1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1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5.</w:t>
            </w:r>
            <w:r w:rsidR="00BF7F12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Modera Urbano Bettencourt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Convidado de Honra</w:t>
            </w:r>
            <w:r w:rsidR="00DE5917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hyperlink r:id="rId66" w:history="1">
              <w:r w:rsidR="00DE5917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TEOLINDA GERSÃO</w:t>
              </w:r>
            </w:hyperlink>
          </w:p>
        </w:tc>
      </w:tr>
      <w:tr w:rsidR="003367A1" w:rsidRPr="00004567" w14:paraId="11FE0807" w14:textId="77777777" w:rsidTr="002D0568">
        <w:tc>
          <w:tcPr>
            <w:tcW w:w="851" w:type="dxa"/>
          </w:tcPr>
          <w:p w14:paraId="2A7CD245" w14:textId="4CC2E4DF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17.</w:t>
            </w:r>
            <w:r w:rsidR="00551172">
              <w:rPr>
                <w:rFonts w:ascii="Arial" w:hAnsi="Arial" w:cs="Arial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6662" w:type="dxa"/>
          </w:tcPr>
          <w:p w14:paraId="119B6854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PAUSA</w:t>
            </w:r>
          </w:p>
        </w:tc>
      </w:tr>
      <w:tr w:rsidR="002F4C8D" w:rsidRPr="00004567" w14:paraId="33E65A98" w14:textId="77777777" w:rsidTr="002D0568">
        <w:tc>
          <w:tcPr>
            <w:tcW w:w="851" w:type="dxa"/>
          </w:tcPr>
          <w:p w14:paraId="5986C025" w14:textId="4B9D3296" w:rsidR="002F4C8D" w:rsidRPr="00004567" w:rsidRDefault="00BF7F12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17.</w:t>
            </w:r>
            <w:r w:rsidR="00551172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6662" w:type="dxa"/>
          </w:tcPr>
          <w:p w14:paraId="21862FD9" w14:textId="59E51FC1" w:rsidR="002F4C8D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2F4C8D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16</w:t>
            </w:r>
            <w:r w:rsidR="002F4C8D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2F4C8D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RECITAL</w:t>
            </w:r>
            <w:r w:rsidR="002F4C8D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MÚSICA DE TIMOR </w:t>
            </w:r>
            <w:r w:rsidR="00981A4F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2F4C8D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hyperlink r:id="rId67" w:history="1">
              <w:r w:rsidR="002F4C8D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PIKI PEREIRA E MINTÓ DEUS</w:t>
              </w:r>
            </w:hyperlink>
          </w:p>
        </w:tc>
      </w:tr>
      <w:tr w:rsidR="002F4C8D" w:rsidRPr="00004567" w14:paraId="2B6F5582" w14:textId="77777777" w:rsidTr="002D0568">
        <w:tc>
          <w:tcPr>
            <w:tcW w:w="851" w:type="dxa"/>
          </w:tcPr>
          <w:p w14:paraId="272E4CFE" w14:textId="31088576" w:rsidR="002F4C8D" w:rsidRPr="00004567" w:rsidRDefault="00551172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18.00</w:t>
            </w:r>
          </w:p>
        </w:tc>
        <w:tc>
          <w:tcPr>
            <w:tcW w:w="6662" w:type="dxa"/>
          </w:tcPr>
          <w:p w14:paraId="364C6299" w14:textId="0BA91BB4" w:rsidR="002F4C8D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2F4C8D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17</w:t>
            </w:r>
            <w:r w:rsidR="002F4C8D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2F4C8D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RECITAL</w:t>
            </w:r>
            <w:r w:rsidR="002F4C8D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MÚSICA DE BELMONTE E DO MUNDO </w:t>
            </w:r>
            <w:r w:rsidR="00981A4F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2F4C8D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hyperlink r:id="rId68" w:history="1">
              <w:r w:rsidR="002F4C8D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JOANA CARVALHO</w:t>
              </w:r>
            </w:hyperlink>
          </w:p>
        </w:tc>
      </w:tr>
      <w:tr w:rsidR="002F4C8D" w:rsidRPr="00004567" w14:paraId="38E29925" w14:textId="77777777" w:rsidTr="002D0568">
        <w:tc>
          <w:tcPr>
            <w:tcW w:w="851" w:type="dxa"/>
          </w:tcPr>
          <w:p w14:paraId="32677733" w14:textId="29ABB7D7" w:rsidR="002F4C8D" w:rsidRPr="00004567" w:rsidRDefault="002F4C8D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20.00</w:t>
            </w:r>
          </w:p>
        </w:tc>
        <w:tc>
          <w:tcPr>
            <w:tcW w:w="6662" w:type="dxa"/>
          </w:tcPr>
          <w:p w14:paraId="4654A8F5" w14:textId="4F5610FE" w:rsidR="002F4C8D" w:rsidRPr="00004567" w:rsidRDefault="002F4C8D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JANTAR </w:t>
            </w:r>
            <w:hyperlink r:id="rId69" w:history="1">
              <w:r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HOTEL GRACIOSA RESORT</w:t>
              </w:r>
            </w:hyperlink>
          </w:p>
        </w:tc>
      </w:tr>
    </w:tbl>
    <w:p w14:paraId="69303278" w14:textId="77777777" w:rsidR="003367A1" w:rsidRPr="00004567" w:rsidRDefault="003367A1" w:rsidP="00BF7F12">
      <w:pPr>
        <w:ind w:left="57" w:right="57"/>
        <w:rPr>
          <w:rStyle w:val="IntenseReference"/>
          <w:rFonts w:cs="Arial"/>
          <w:sz w:val="16"/>
          <w:szCs w:val="16"/>
        </w:rPr>
      </w:pPr>
    </w:p>
    <w:p w14:paraId="684FB89B" w14:textId="18E223A8" w:rsidR="0066417B" w:rsidRDefault="003367A1" w:rsidP="00BF7F12">
      <w:pPr>
        <w:ind w:left="57" w:right="57"/>
        <w:rPr>
          <w:rStyle w:val="IntenseReference"/>
          <w:rFonts w:cs="Arial"/>
          <w:sz w:val="16"/>
          <w:szCs w:val="16"/>
        </w:rPr>
      </w:pPr>
      <w:r w:rsidRPr="00004567">
        <w:rPr>
          <w:rStyle w:val="IntenseReference"/>
          <w:rFonts w:cs="Arial"/>
          <w:sz w:val="16"/>
          <w:szCs w:val="16"/>
        </w:rPr>
        <w:t>5 OUT.º Sábado HOTEL MANHÃ</w:t>
      </w:r>
    </w:p>
    <w:p w14:paraId="367EB0C2" w14:textId="77777777" w:rsidR="008212CB" w:rsidRDefault="008212CB" w:rsidP="00BF7F12">
      <w:pPr>
        <w:ind w:left="57" w:right="57"/>
        <w:rPr>
          <w:rStyle w:val="IntenseReference"/>
          <w:rFonts w:cs="Arial"/>
          <w:sz w:val="16"/>
          <w:szCs w:val="16"/>
        </w:rPr>
      </w:pPr>
    </w:p>
    <w:tbl>
      <w:tblPr>
        <w:tblStyle w:val="TableGrid"/>
        <w:tblW w:w="7513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851"/>
        <w:gridCol w:w="6662"/>
      </w:tblGrid>
      <w:tr w:rsidR="003367A1" w:rsidRPr="00004567" w14:paraId="07FE8299" w14:textId="77777777" w:rsidTr="002D0568">
        <w:tc>
          <w:tcPr>
            <w:tcW w:w="851" w:type="dxa"/>
          </w:tcPr>
          <w:p w14:paraId="0314B279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09.00</w:t>
            </w:r>
          </w:p>
          <w:p w14:paraId="4C0F8846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09.00</w:t>
            </w:r>
          </w:p>
          <w:p w14:paraId="0AEBC7BE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25A7421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09.20</w:t>
            </w:r>
          </w:p>
        </w:tc>
        <w:tc>
          <w:tcPr>
            <w:tcW w:w="6662" w:type="dxa"/>
          </w:tcPr>
          <w:p w14:paraId="3325E0FE" w14:textId="14A75EFB" w:rsidR="003367A1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1</w:t>
            </w:r>
            <w:r w:rsidR="002F4C8D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Modera Tiago Anacleto-Matias</w:t>
            </w:r>
          </w:p>
          <w:p w14:paraId="4F35434B" w14:textId="2A4CEA33" w:rsidR="003367A1" w:rsidRPr="00004567" w:rsidRDefault="0010701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70" w:history="1">
              <w:r w:rsidR="003367A1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Mª HELENA ANACLETO-MATIAS</w:t>
              </w:r>
            </w:hyperlink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o Treino de intérpretes de conferência, de comunidade e de acompanhamento</w:t>
            </w:r>
          </w:p>
          <w:p w14:paraId="496377FA" w14:textId="080BC34A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hyperlink r:id="rId71" w:history="1">
              <w:r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ALEXANDRE BANHOS</w:t>
              </w:r>
            </w:hyperlink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Lusofonia e corrupção</w:t>
            </w:r>
          </w:p>
        </w:tc>
      </w:tr>
      <w:tr w:rsidR="003367A1" w:rsidRPr="00004567" w14:paraId="547B155E" w14:textId="77777777" w:rsidTr="002D0568">
        <w:tc>
          <w:tcPr>
            <w:tcW w:w="851" w:type="dxa"/>
          </w:tcPr>
          <w:p w14:paraId="49E4D3B7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09.40</w:t>
            </w:r>
          </w:p>
        </w:tc>
        <w:tc>
          <w:tcPr>
            <w:tcW w:w="6662" w:type="dxa"/>
          </w:tcPr>
          <w:p w14:paraId="6A9AECCB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DEBATE E PAUSA</w:t>
            </w:r>
          </w:p>
        </w:tc>
      </w:tr>
      <w:tr w:rsidR="003367A1" w:rsidRPr="00004567" w14:paraId="1911104F" w14:textId="77777777" w:rsidTr="002D0568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14:paraId="7A020D92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10.00</w:t>
            </w:r>
          </w:p>
          <w:p w14:paraId="3BCF942C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10.00</w:t>
            </w:r>
          </w:p>
          <w:p w14:paraId="257438D3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10.20</w:t>
            </w:r>
          </w:p>
          <w:p w14:paraId="76B4AC26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10.40</w:t>
            </w:r>
          </w:p>
        </w:tc>
        <w:tc>
          <w:tcPr>
            <w:tcW w:w="6662" w:type="dxa"/>
          </w:tcPr>
          <w:p w14:paraId="0C3D222C" w14:textId="1C2F108D" w:rsidR="003367A1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1</w:t>
            </w:r>
            <w:r w:rsidR="002F4C8D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AÇORIANIDADE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Modera Carolina Cordeiro</w:t>
            </w:r>
            <w:r w:rsidR="0025101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25101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/ Helena Chrystello</w:t>
            </w:r>
          </w:p>
          <w:p w14:paraId="2054A8E9" w14:textId="6ABBAF7D" w:rsidR="003367A1" w:rsidRPr="00004567" w:rsidRDefault="0010701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72" w:history="1">
              <w:r w:rsidR="003367A1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EDUARDO BETTENCOURT PINTO</w:t>
              </w:r>
            </w:hyperlink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Sobre a violência materna</w:t>
            </w:r>
          </w:p>
          <w:p w14:paraId="6AE0AB96" w14:textId="414770F8" w:rsidR="003367A1" w:rsidRPr="00004567" w:rsidRDefault="0010701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hyperlink r:id="rId73" w:history="1">
              <w:r w:rsidR="003367A1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JORGE ARRIMAR</w:t>
              </w:r>
            </w:hyperlink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 A geografia da escrita</w:t>
            </w:r>
          </w:p>
          <w:p w14:paraId="48239B7E" w14:textId="3A52D4FD" w:rsidR="003367A1" w:rsidRPr="00004567" w:rsidRDefault="0010701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hyperlink r:id="rId74" w:history="1">
              <w:r w:rsidR="003367A1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VICTOR RUI DORES</w:t>
              </w:r>
            </w:hyperlink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Da minha Graciosensidade (a toque de piano).</w:t>
            </w:r>
          </w:p>
        </w:tc>
      </w:tr>
      <w:tr w:rsidR="003367A1" w:rsidRPr="00004567" w14:paraId="39DBE814" w14:textId="77777777" w:rsidTr="002D0568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14:paraId="3EAB70E1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11.00</w:t>
            </w:r>
          </w:p>
        </w:tc>
        <w:tc>
          <w:tcPr>
            <w:tcW w:w="6662" w:type="dxa"/>
          </w:tcPr>
          <w:p w14:paraId="52163AD5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DEBATE E PAUSA</w:t>
            </w:r>
          </w:p>
        </w:tc>
      </w:tr>
      <w:tr w:rsidR="00EF182B" w:rsidRPr="00004567" w14:paraId="7BF9D66D" w14:textId="77777777" w:rsidTr="002D0568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14:paraId="73780CDA" w14:textId="5866316A" w:rsidR="00EF182B" w:rsidRPr="00004567" w:rsidRDefault="00EF182B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11.15</w:t>
            </w:r>
          </w:p>
        </w:tc>
        <w:tc>
          <w:tcPr>
            <w:tcW w:w="6662" w:type="dxa"/>
          </w:tcPr>
          <w:p w14:paraId="5F91EB39" w14:textId="12669002" w:rsidR="00EF182B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EF182B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20</w:t>
            </w:r>
            <w:r w:rsidR="00EF182B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EF182B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RECITAL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2</w:t>
            </w:r>
            <w:r w:rsidR="00EF182B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piano e canto</w:t>
            </w:r>
            <w:r w:rsidR="00EF182B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hyperlink r:id="rId75" w:history="1">
              <w:r w:rsidR="00EF182B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ANA PAULA ANDRADE</w:t>
              </w:r>
            </w:hyperlink>
            <w:r w:rsidR="00EF182B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(PIANO) CONSERVATÓRIO REG. DE PONTA DELGADA, </w:t>
            </w:r>
            <w:hyperlink r:id="rId76" w:history="1">
              <w:r w:rsidR="00EF182B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CARINA ANDRADE</w:t>
              </w:r>
            </w:hyperlink>
            <w:r w:rsidR="00EF182B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(SOPRANO)</w:t>
            </w:r>
          </w:p>
        </w:tc>
      </w:tr>
      <w:tr w:rsidR="003367A1" w:rsidRPr="00004567" w14:paraId="0E7D6F78" w14:textId="77777777" w:rsidTr="002D0568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14:paraId="446313EB" w14:textId="339E0D35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11.</w:t>
            </w:r>
            <w:r w:rsidR="00CE230A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  <w:r w:rsidR="00EF182B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0</w:t>
            </w:r>
          </w:p>
          <w:p w14:paraId="27FFF13E" w14:textId="278D5C45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662" w:type="dxa"/>
          </w:tcPr>
          <w:p w14:paraId="01E021CD" w14:textId="47BD4B72" w:rsidR="003367A1" w:rsidRPr="00004567" w:rsidRDefault="00CC6830" w:rsidP="005D63DF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2F4C8D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EF182B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25101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Mesa Redonda</w:t>
            </w:r>
            <w:r w:rsidR="005D63D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Modera Chrys Chrystello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Convidado de Honra</w:t>
            </w:r>
            <w:r w:rsidR="00754A9D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-</w:t>
            </w:r>
            <w:hyperlink r:id="rId77" w:history="1">
              <w:r w:rsidR="003367A1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FÉLIX RODRIGUES</w:t>
              </w:r>
            </w:hyperlink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Quem esteve nestas ilhas antes de aqui chegarmos? Na senda de um novo paradigma açoriano e mundial</w:t>
            </w:r>
          </w:p>
        </w:tc>
      </w:tr>
      <w:tr w:rsidR="003367A1" w:rsidRPr="00004567" w14:paraId="6FD29BE5" w14:textId="77777777" w:rsidTr="002D0568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14:paraId="48EDCF7E" w14:textId="00175483" w:rsidR="003367A1" w:rsidRPr="00004567" w:rsidRDefault="00CE230A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11.50</w:t>
            </w:r>
          </w:p>
        </w:tc>
        <w:tc>
          <w:tcPr>
            <w:tcW w:w="6662" w:type="dxa"/>
          </w:tcPr>
          <w:p w14:paraId="663DE6F8" w14:textId="785BD7E6" w:rsidR="003367A1" w:rsidRPr="00004567" w:rsidRDefault="00EF182B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Debate e pausa</w:t>
            </w:r>
          </w:p>
        </w:tc>
      </w:tr>
      <w:tr w:rsidR="003367A1" w:rsidRPr="00004567" w14:paraId="39F2582F" w14:textId="77777777" w:rsidTr="002D0568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14:paraId="7DB39E4B" w14:textId="6E2C30B2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12.</w:t>
            </w:r>
            <w:r w:rsidR="00CE230A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6662" w:type="dxa"/>
          </w:tcPr>
          <w:p w14:paraId="6ECC980F" w14:textId="00F76F48" w:rsidR="003367A1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2</w:t>
            </w:r>
            <w:r w:rsidR="002F4C8D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RECITAL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MÚSICA DE BELMONTE E DO MUNDO </w:t>
            </w:r>
            <w:r w:rsidR="00981A4F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hyperlink r:id="rId78" w:history="1">
              <w:r w:rsidR="003367A1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JOANA CARVALHO</w:t>
              </w:r>
            </w:hyperlink>
          </w:p>
        </w:tc>
      </w:tr>
      <w:tr w:rsidR="003367A1" w:rsidRPr="00004567" w14:paraId="5D1BDE97" w14:textId="77777777" w:rsidTr="002D0568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14:paraId="212DC9BC" w14:textId="101FCFA6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12</w:t>
            </w:r>
            <w:r w:rsidR="00CE230A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.3</w:t>
            </w:r>
            <w:r w:rsidR="00E7258E">
              <w:rPr>
                <w:rFonts w:ascii="Arial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6662" w:type="dxa"/>
          </w:tcPr>
          <w:p w14:paraId="74A0EFC9" w14:textId="30F5D732" w:rsidR="003367A1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2</w:t>
            </w:r>
            <w:r w:rsidR="002F4C8D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3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RECITAL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MÚSICA DE TIMOR </w:t>
            </w:r>
            <w:r w:rsidR="00981A4F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3367A1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98021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hyperlink r:id="rId79" w:history="1">
              <w:r w:rsidR="00980218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PIKI PEREIRA E MINTÓ DEUS</w:t>
              </w:r>
            </w:hyperlink>
          </w:p>
        </w:tc>
      </w:tr>
      <w:tr w:rsidR="003367A1" w:rsidRPr="00004567" w14:paraId="5C1CD37A" w14:textId="77777777" w:rsidTr="002D0568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14:paraId="11372857" w14:textId="77777777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13.00</w:t>
            </w:r>
          </w:p>
        </w:tc>
        <w:tc>
          <w:tcPr>
            <w:tcW w:w="6662" w:type="dxa"/>
          </w:tcPr>
          <w:p w14:paraId="0C135126" w14:textId="057C13AF" w:rsidR="003367A1" w:rsidRPr="00004567" w:rsidRDefault="003367A1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ALMOÇO </w:t>
            </w:r>
            <w:hyperlink r:id="rId80" w:history="1">
              <w:r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HOTEL GRACIOSA RESORT</w:t>
              </w:r>
            </w:hyperlink>
          </w:p>
        </w:tc>
      </w:tr>
    </w:tbl>
    <w:p w14:paraId="5BFD51EA" w14:textId="77777777" w:rsidR="00497BC4" w:rsidRPr="00004567" w:rsidRDefault="00497BC4" w:rsidP="00BF7F12">
      <w:pPr>
        <w:ind w:left="57" w:right="57"/>
        <w:rPr>
          <w:rStyle w:val="IntenseReference"/>
          <w:rFonts w:cs="Arial"/>
          <w:sz w:val="16"/>
          <w:szCs w:val="16"/>
        </w:rPr>
      </w:pPr>
    </w:p>
    <w:p w14:paraId="26E66659" w14:textId="75CBA65B" w:rsidR="002D0568" w:rsidRDefault="002D0568" w:rsidP="00BF7F12">
      <w:pPr>
        <w:ind w:left="57" w:right="57"/>
        <w:rPr>
          <w:rStyle w:val="IntenseReference"/>
          <w:rFonts w:cs="Arial"/>
          <w:sz w:val="16"/>
          <w:szCs w:val="16"/>
        </w:rPr>
      </w:pPr>
      <w:r w:rsidRPr="00004567">
        <w:rPr>
          <w:rStyle w:val="IntenseReference"/>
          <w:rFonts w:cs="Arial"/>
          <w:sz w:val="16"/>
          <w:szCs w:val="16"/>
        </w:rPr>
        <w:t>5 OUT.º SÁBADO TARDE PASSEIO</w:t>
      </w:r>
    </w:p>
    <w:p w14:paraId="20B9F469" w14:textId="77777777" w:rsidR="008212CB" w:rsidRDefault="008212CB" w:rsidP="00BF7F12">
      <w:pPr>
        <w:ind w:left="57" w:right="57"/>
        <w:rPr>
          <w:rStyle w:val="IntenseReference"/>
          <w:rFonts w:cs="Arial"/>
          <w:sz w:val="16"/>
          <w:szCs w:val="16"/>
        </w:rPr>
      </w:pPr>
    </w:p>
    <w:tbl>
      <w:tblPr>
        <w:tblStyle w:val="TableGrid"/>
        <w:tblW w:w="7655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851"/>
        <w:gridCol w:w="6804"/>
      </w:tblGrid>
      <w:tr w:rsidR="002D0568" w:rsidRPr="00004567" w14:paraId="24A5575E" w14:textId="77777777" w:rsidTr="007E24A6">
        <w:tc>
          <w:tcPr>
            <w:tcW w:w="851" w:type="dxa"/>
          </w:tcPr>
          <w:p w14:paraId="6FF1194E" w14:textId="109237AF" w:rsidR="002D0568" w:rsidRPr="00004567" w:rsidRDefault="00AE4B03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14.30</w:t>
            </w:r>
          </w:p>
        </w:tc>
        <w:tc>
          <w:tcPr>
            <w:tcW w:w="6804" w:type="dxa"/>
          </w:tcPr>
          <w:p w14:paraId="0F64AF4A" w14:textId="47AB4C7B" w:rsidR="002D0568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2D0568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2D056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24 </w:t>
            </w:r>
            <w:r w:rsidR="00AE4B03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TRANSPORTE PARA </w:t>
            </w:r>
            <w:r w:rsidR="002D0568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PASSEIO CULTURAL</w:t>
            </w:r>
            <w:r w:rsidR="00754A9D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2</w:t>
            </w:r>
            <w:r w:rsidR="002D056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V</w:t>
            </w:r>
            <w:r w:rsidR="00EE22AE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isita</w:t>
            </w:r>
            <w:r w:rsidR="002D056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7139DC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guiada por Jorge</w:t>
            </w:r>
            <w:r w:rsidR="008A23AD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e Lurdes</w:t>
            </w:r>
            <w:r w:rsidR="007139DC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Cunha </w:t>
            </w:r>
            <w:r w:rsidR="002D056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FURNA DO ENXOFRE</w:t>
            </w:r>
            <w:r w:rsidR="007139DC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e</w:t>
            </w:r>
            <w:r w:rsidR="002D056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PRAIA (S MATEUS) </w:t>
            </w:r>
          </w:p>
        </w:tc>
      </w:tr>
      <w:tr w:rsidR="007139DC" w:rsidRPr="00004567" w14:paraId="443F83A5" w14:textId="77777777" w:rsidTr="007E24A6">
        <w:tc>
          <w:tcPr>
            <w:tcW w:w="851" w:type="dxa"/>
          </w:tcPr>
          <w:p w14:paraId="13E2A05F" w14:textId="17C22AC0" w:rsidR="007139DC" w:rsidRPr="00004567" w:rsidRDefault="007139DC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16.30</w:t>
            </w:r>
          </w:p>
        </w:tc>
        <w:tc>
          <w:tcPr>
            <w:tcW w:w="6804" w:type="dxa"/>
          </w:tcPr>
          <w:p w14:paraId="782F28DC" w14:textId="3213402D" w:rsidR="007139DC" w:rsidRPr="00004567" w:rsidRDefault="007139DC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GASTRONOMIA </w:t>
            </w:r>
            <w:r w:rsidR="00EE22AE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na PRAIA (s. Mateus) 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Momento das queijadas</w:t>
            </w:r>
          </w:p>
        </w:tc>
      </w:tr>
      <w:tr w:rsidR="00CE5AF4" w:rsidRPr="00004567" w14:paraId="12CBC44B" w14:textId="77777777" w:rsidTr="007E24A6">
        <w:tc>
          <w:tcPr>
            <w:tcW w:w="851" w:type="dxa"/>
          </w:tcPr>
          <w:p w14:paraId="09B2372E" w14:textId="04A51286" w:rsidR="00CE5AF4" w:rsidRPr="00004567" w:rsidRDefault="007139DC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17.00</w:t>
            </w:r>
          </w:p>
        </w:tc>
        <w:tc>
          <w:tcPr>
            <w:tcW w:w="6804" w:type="dxa"/>
          </w:tcPr>
          <w:p w14:paraId="3B7A5282" w14:textId="5FD01186" w:rsidR="007139DC" w:rsidRPr="00004567" w:rsidRDefault="007139DC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ermida de Sto António, rua Rodrigues Sampaio (sede do coro de São </w:t>
            </w:r>
            <w:r w:rsidR="00B03B6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ateus)</w:t>
            </w:r>
          </w:p>
          <w:p w14:paraId="14FB9690" w14:textId="30DE1518" w:rsidR="00497BC4" w:rsidRPr="00004567" w:rsidRDefault="00CC6830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CE5AF4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2</w:t>
            </w:r>
            <w:r w:rsidR="007139DC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5</w:t>
            </w:r>
            <w:r w:rsidR="00CE5AF4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RECITAL 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3 </w:t>
            </w:r>
            <w:r w:rsidR="00CE5AF4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PIANO</w:t>
            </w:r>
            <w:r w:rsidR="00230D3A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, VIOLINO </w:t>
            </w:r>
            <w:r w:rsidR="00CE5AF4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 CANTO </w:t>
            </w:r>
            <w:hyperlink r:id="rId81" w:history="1">
              <w:r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ANA PAULA ANDRADE</w:t>
              </w:r>
            </w:hyperlink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(PIANO)</w:t>
            </w:r>
            <w:r w:rsidR="00230D3A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, </w:t>
            </w:r>
            <w:hyperlink r:id="rId82" w:history="1">
              <w:r w:rsidR="00230D3A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 xml:space="preserve">CAROLINA CONSTÂNCIA </w:t>
              </w:r>
            </w:hyperlink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(violino) e</w:t>
            </w:r>
            <w:r w:rsidR="00CE5AF4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hyperlink r:id="rId83" w:history="1">
              <w:r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CARINA ANDRADE</w:t>
              </w:r>
            </w:hyperlink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(SOPRANO)</w:t>
            </w:r>
          </w:p>
        </w:tc>
      </w:tr>
      <w:tr w:rsidR="002D0568" w:rsidRPr="00004567" w14:paraId="79702A26" w14:textId="77777777" w:rsidTr="007E24A6">
        <w:tc>
          <w:tcPr>
            <w:tcW w:w="851" w:type="dxa"/>
          </w:tcPr>
          <w:p w14:paraId="7B251D28" w14:textId="733561AE" w:rsidR="002D0568" w:rsidRPr="00004567" w:rsidRDefault="002D0568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17.</w:t>
            </w:r>
            <w:r w:rsidR="007139DC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6804" w:type="dxa"/>
          </w:tcPr>
          <w:p w14:paraId="59DC748D" w14:textId="4FA51615" w:rsidR="002D0568" w:rsidRPr="00004567" w:rsidRDefault="00497BC4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praça ao lado da igreja de São Mateus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CC6830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Sessão 26 </w:t>
            </w:r>
            <w:r w:rsidR="002D0568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RECITAL</w:t>
            </w:r>
            <w:r w:rsidR="002D056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MÚSICA DE BELMONTE E DO MUNDO </w:t>
            </w:r>
            <w:r w:rsidR="00981A4F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  <w:r w:rsidR="002D056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hyperlink r:id="rId84" w:history="1">
              <w:r w:rsidR="002D0568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JOANA CARVALHO</w:t>
              </w:r>
            </w:hyperlink>
          </w:p>
        </w:tc>
      </w:tr>
      <w:tr w:rsidR="002D0568" w:rsidRPr="00004567" w14:paraId="0FF674AB" w14:textId="77777777" w:rsidTr="007E24A6">
        <w:tc>
          <w:tcPr>
            <w:tcW w:w="851" w:type="dxa"/>
          </w:tcPr>
          <w:p w14:paraId="5F0DE758" w14:textId="6CDCD389" w:rsidR="002D0568" w:rsidRPr="00004567" w:rsidRDefault="002D0568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17.</w:t>
            </w:r>
            <w:r w:rsidR="007139DC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6804" w:type="dxa"/>
          </w:tcPr>
          <w:p w14:paraId="3370F868" w14:textId="071DBF3F" w:rsidR="00CE5AF4" w:rsidRPr="00004567" w:rsidRDefault="00497BC4" w:rsidP="00BF7F12">
            <w:pPr>
              <w:ind w:left="57" w:right="57" w:firstLine="0"/>
              <w:rPr>
                <w:rFonts w:ascii="Arial" w:hAnsi="Arial" w:cs="Arial"/>
                <w:b/>
                <w:bCs/>
                <w:color w:val="0000FF"/>
                <w:sz w:val="16"/>
                <w:szCs w:val="16"/>
                <w:u w:val="single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praça ao lado da igreja de São Mateus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CC6830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</w:t>
            </w:r>
            <w:r w:rsidR="002D0568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2</w:t>
            </w:r>
            <w:r w:rsidR="007139DC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7</w:t>
            </w:r>
            <w:r w:rsidR="002D0568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RECITAL</w:t>
            </w:r>
            <w:r w:rsidR="002D056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MÚSICA DE TIMOR </w:t>
            </w:r>
            <w:r w:rsidR="00981A4F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  <w:r w:rsidR="002D0568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hyperlink r:id="rId85" w:history="1">
              <w:r w:rsidR="002D0568" w:rsidRPr="00004567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PIKI PEREIRA E MINTÓ DEUS</w:t>
              </w:r>
            </w:hyperlink>
          </w:p>
        </w:tc>
      </w:tr>
      <w:tr w:rsidR="002D0568" w:rsidRPr="00004567" w14:paraId="3993D668" w14:textId="77777777" w:rsidTr="007E24A6">
        <w:tc>
          <w:tcPr>
            <w:tcW w:w="851" w:type="dxa"/>
          </w:tcPr>
          <w:p w14:paraId="7CE67126" w14:textId="3579666C" w:rsidR="002D0568" w:rsidRPr="00004567" w:rsidRDefault="003D3D2C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7139DC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8.00</w:t>
            </w:r>
          </w:p>
        </w:tc>
        <w:tc>
          <w:tcPr>
            <w:tcW w:w="6804" w:type="dxa"/>
          </w:tcPr>
          <w:p w14:paraId="2F8FC561" w14:textId="14AC06EE" w:rsidR="002D0568" w:rsidRPr="00004567" w:rsidRDefault="00497BC4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Igreja de São Mateus</w:t>
            </w:r>
            <w:r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</w:t>
            </w:r>
            <w:r w:rsidR="007139DC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>Sessão 28 RECITAL</w:t>
            </w:r>
            <w:r w:rsidR="00AE4B03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ÓRGÃO</w:t>
            </w:r>
            <w:r w:rsidR="007139DC" w:rsidRPr="00004567"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  <w:t xml:space="preserve"> FÁBIO MENDES</w:t>
            </w:r>
          </w:p>
        </w:tc>
      </w:tr>
      <w:tr w:rsidR="002D0568" w:rsidRPr="00004567" w14:paraId="0F308FC6" w14:textId="77777777" w:rsidTr="007E24A6">
        <w:tc>
          <w:tcPr>
            <w:tcW w:w="851" w:type="dxa"/>
          </w:tcPr>
          <w:p w14:paraId="77952826" w14:textId="22A52236" w:rsidR="002D0568" w:rsidRPr="00004567" w:rsidRDefault="002D0568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18.</w:t>
            </w:r>
            <w:r w:rsidR="00C22D44"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6804" w:type="dxa"/>
          </w:tcPr>
          <w:p w14:paraId="303227E0" w14:textId="77777777" w:rsidR="002D0568" w:rsidRPr="00004567" w:rsidRDefault="002D0568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  <w:highlight w:val="yellow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REGRESSO AO HOTEL</w:t>
            </w:r>
          </w:p>
        </w:tc>
      </w:tr>
      <w:tr w:rsidR="002D0568" w:rsidRPr="00004567" w14:paraId="5F2D313C" w14:textId="77777777" w:rsidTr="007E24A6">
        <w:tc>
          <w:tcPr>
            <w:tcW w:w="851" w:type="dxa"/>
          </w:tcPr>
          <w:p w14:paraId="550858C6" w14:textId="77777777" w:rsidR="002D0568" w:rsidRPr="00004567" w:rsidRDefault="002D0568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>20.00</w:t>
            </w:r>
          </w:p>
        </w:tc>
        <w:tc>
          <w:tcPr>
            <w:tcW w:w="6804" w:type="dxa"/>
          </w:tcPr>
          <w:p w14:paraId="3C428676" w14:textId="5077A74A" w:rsidR="002D0568" w:rsidRPr="00004567" w:rsidRDefault="002D0568" w:rsidP="00BF7F12">
            <w:pPr>
              <w:ind w:left="57" w:right="57" w:firstLine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0456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JANTAR </w:t>
            </w:r>
            <w:hyperlink r:id="rId86" w:history="1">
              <w:r w:rsidR="00CB055C">
                <w:rPr>
                  <w:rStyle w:val="Hyperlink"/>
                  <w:rFonts w:ascii="Arial" w:hAnsi="Arial" w:cs="Arial"/>
                  <w:b/>
                  <w:bCs/>
                  <w:sz w:val="16"/>
                  <w:szCs w:val="16"/>
                </w:rPr>
                <w:t>oferecido</w:t>
              </w:r>
            </w:hyperlink>
            <w:r w:rsidR="00CB055C">
              <w:rPr>
                <w:rStyle w:val="Hyperlink"/>
                <w:rFonts w:ascii="Arial" w:hAnsi="Arial" w:cs="Arial"/>
                <w:b/>
                <w:bCs/>
                <w:sz w:val="16"/>
                <w:szCs w:val="16"/>
              </w:rPr>
              <w:t xml:space="preserve"> pela Câmara Municipal</w:t>
            </w:r>
          </w:p>
        </w:tc>
      </w:tr>
      <w:bookmarkEnd w:id="0"/>
    </w:tbl>
    <w:p w14:paraId="1FD36DA8" w14:textId="77777777" w:rsidR="004C7471" w:rsidRPr="00004567" w:rsidRDefault="004C7471" w:rsidP="00BF7F12">
      <w:pPr>
        <w:pStyle w:val="PlainText"/>
        <w:ind w:left="57" w:right="57"/>
        <w:jc w:val="left"/>
        <w:rPr>
          <w:rFonts w:ascii="Arial" w:hAnsi="Arial" w:cs="Arial"/>
          <w:b/>
          <w:bCs/>
          <w:sz w:val="16"/>
          <w:szCs w:val="16"/>
        </w:rPr>
      </w:pPr>
    </w:p>
    <w:sectPr w:rsidR="004C7471" w:rsidRPr="00004567" w:rsidSect="00E74EC0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footerReference w:type="first" r:id="rId92"/>
      <w:type w:val="continuous"/>
      <w:pgSz w:w="16840" w:h="11907" w:orient="landscape" w:code="9"/>
      <w:pgMar w:top="1134" w:right="1077" w:bottom="1134" w:left="1077" w:header="567" w:footer="567" w:gutter="0"/>
      <w:cols w:num="2"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B8205" w14:textId="77777777" w:rsidR="00107010" w:rsidRDefault="00107010">
      <w:r>
        <w:separator/>
      </w:r>
    </w:p>
  </w:endnote>
  <w:endnote w:type="continuationSeparator" w:id="0">
    <w:p w14:paraId="4930EF54" w14:textId="77777777" w:rsidR="00107010" w:rsidRDefault="00107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sans serif">
    <w:altName w:val="Microsoft Sans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ntiquaLightSSK">
    <w:altName w:val="Calibri"/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B70AA" w14:textId="77777777" w:rsidR="00992BAF" w:rsidRDefault="00992B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D55E7" w14:textId="61C1DF35" w:rsidR="007E24A6" w:rsidRDefault="00107010" w:rsidP="00D60A53">
    <w:pPr>
      <w:pStyle w:val="Footer"/>
      <w:jc w:val="center"/>
    </w:pPr>
    <w:hyperlink r:id="rId1" w:history="1">
      <w:r w:rsidR="007E24A6">
        <w:rPr>
          <w:rStyle w:val="Hyperlink"/>
        </w:rPr>
        <w:t>https://coloquios.lusofonias.net/XXXII/</w:t>
      </w:r>
    </w:hyperlink>
    <w:r w:rsidR="007E24A6">
      <w:t xml:space="preserve">          </w:t>
    </w:r>
    <w:hyperlink r:id="rId2" w:history="1">
      <w:r w:rsidR="007E24A6" w:rsidRPr="005B5678">
        <w:rPr>
          <w:rStyle w:val="Hyperlink"/>
        </w:rPr>
        <w:t>www.lusofonias.net</w:t>
      </w:r>
    </w:hyperlink>
    <w:r w:rsidR="007E24A6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A6C57" w14:textId="77777777" w:rsidR="00992BAF" w:rsidRDefault="00992B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F2587" w14:textId="77777777" w:rsidR="00107010" w:rsidRDefault="00107010">
      <w:r>
        <w:separator/>
      </w:r>
    </w:p>
  </w:footnote>
  <w:footnote w:type="continuationSeparator" w:id="0">
    <w:p w14:paraId="48B739FA" w14:textId="77777777" w:rsidR="00107010" w:rsidRDefault="00107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9BBC4" w14:textId="77777777" w:rsidR="00992BAF" w:rsidRDefault="00992B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34AD9" w14:textId="77777777" w:rsidR="007E24A6" w:rsidRPr="003367A1" w:rsidRDefault="007E24A6" w:rsidP="003367A1">
    <w:pPr>
      <w:pStyle w:val="Header"/>
      <w:spacing w:before="0" w:beforeAutospacing="0" w:after="0" w:afterAutospacing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4F357" w14:textId="77777777" w:rsidR="00992BAF" w:rsidRDefault="00992B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D6E99"/>
    <w:multiLevelType w:val="multilevel"/>
    <w:tmpl w:val="554E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EB1908"/>
    <w:multiLevelType w:val="hybridMultilevel"/>
    <w:tmpl w:val="4EC2BA8C"/>
    <w:lvl w:ilvl="0" w:tplc="1654E1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CA87CD9"/>
    <w:multiLevelType w:val="multilevel"/>
    <w:tmpl w:val="D27ED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9F66D3"/>
    <w:multiLevelType w:val="hybridMultilevel"/>
    <w:tmpl w:val="161A53E8"/>
    <w:lvl w:ilvl="0" w:tplc="3BA6B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8401D3"/>
    <w:multiLevelType w:val="multilevel"/>
    <w:tmpl w:val="45262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6C67A1"/>
    <w:multiLevelType w:val="multilevel"/>
    <w:tmpl w:val="D460EFE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Verdana" w:hAnsi="Verdana" w:cs="Times New Roman"/>
        <w:sz w:val="24"/>
        <w:u w:val="single"/>
      </w:r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520E1DE9"/>
    <w:multiLevelType w:val="multilevel"/>
    <w:tmpl w:val="32B4B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687E25"/>
    <w:multiLevelType w:val="multilevel"/>
    <w:tmpl w:val="639AA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rawingGridHorizontalSpacing w:val="90"/>
  <w:drawingGridVerticalSpacing w:val="245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UzNTU0NzUxsDAzNzdQ0lEKTi0uzszPAykwMqsFADLJQggtAAAA"/>
  </w:docVars>
  <w:rsids>
    <w:rsidRoot w:val="003367A1"/>
    <w:rsid w:val="00004567"/>
    <w:rsid w:val="00010F08"/>
    <w:rsid w:val="00014BAC"/>
    <w:rsid w:val="000201AC"/>
    <w:rsid w:val="00034720"/>
    <w:rsid w:val="00053007"/>
    <w:rsid w:val="00063FEB"/>
    <w:rsid w:val="00076DE0"/>
    <w:rsid w:val="0007798E"/>
    <w:rsid w:val="0009285C"/>
    <w:rsid w:val="000A2B48"/>
    <w:rsid w:val="000B0A37"/>
    <w:rsid w:val="000C17AB"/>
    <w:rsid w:val="000D0950"/>
    <w:rsid w:val="000D2BEF"/>
    <w:rsid w:val="000F03B4"/>
    <w:rsid w:val="000F22AF"/>
    <w:rsid w:val="00107010"/>
    <w:rsid w:val="00122ADF"/>
    <w:rsid w:val="0016408B"/>
    <w:rsid w:val="00172FDF"/>
    <w:rsid w:val="00177618"/>
    <w:rsid w:val="0018300F"/>
    <w:rsid w:val="00190B9C"/>
    <w:rsid w:val="00194455"/>
    <w:rsid w:val="0019541C"/>
    <w:rsid w:val="001A5956"/>
    <w:rsid w:val="001B2C89"/>
    <w:rsid w:val="001C2689"/>
    <w:rsid w:val="001D2171"/>
    <w:rsid w:val="001D4522"/>
    <w:rsid w:val="001E6AE1"/>
    <w:rsid w:val="001E7487"/>
    <w:rsid w:val="0020331A"/>
    <w:rsid w:val="00230D3A"/>
    <w:rsid w:val="00231BB0"/>
    <w:rsid w:val="00237AEA"/>
    <w:rsid w:val="00251011"/>
    <w:rsid w:val="002569D9"/>
    <w:rsid w:val="002608F9"/>
    <w:rsid w:val="002706DC"/>
    <w:rsid w:val="00275774"/>
    <w:rsid w:val="002761CF"/>
    <w:rsid w:val="002A490A"/>
    <w:rsid w:val="002D0568"/>
    <w:rsid w:val="002E2C25"/>
    <w:rsid w:val="002F4C8D"/>
    <w:rsid w:val="00311F8B"/>
    <w:rsid w:val="003367A1"/>
    <w:rsid w:val="0033798D"/>
    <w:rsid w:val="00346A42"/>
    <w:rsid w:val="00365DD6"/>
    <w:rsid w:val="00374165"/>
    <w:rsid w:val="00376BDB"/>
    <w:rsid w:val="00385D75"/>
    <w:rsid w:val="003D1495"/>
    <w:rsid w:val="003D3D2C"/>
    <w:rsid w:val="00406B34"/>
    <w:rsid w:val="004673A9"/>
    <w:rsid w:val="004810AE"/>
    <w:rsid w:val="00483863"/>
    <w:rsid w:val="0048477B"/>
    <w:rsid w:val="00497BC4"/>
    <w:rsid w:val="004A6F65"/>
    <w:rsid w:val="004B559B"/>
    <w:rsid w:val="004C7471"/>
    <w:rsid w:val="004E39CC"/>
    <w:rsid w:val="00500D7D"/>
    <w:rsid w:val="0053212E"/>
    <w:rsid w:val="00551172"/>
    <w:rsid w:val="00564B91"/>
    <w:rsid w:val="00594A1E"/>
    <w:rsid w:val="005A6A4C"/>
    <w:rsid w:val="005C08DF"/>
    <w:rsid w:val="005D63DF"/>
    <w:rsid w:val="005D66A1"/>
    <w:rsid w:val="005F00BF"/>
    <w:rsid w:val="005F5EEC"/>
    <w:rsid w:val="00610F59"/>
    <w:rsid w:val="006242CB"/>
    <w:rsid w:val="0062662D"/>
    <w:rsid w:val="0062701C"/>
    <w:rsid w:val="0063143C"/>
    <w:rsid w:val="00651C91"/>
    <w:rsid w:val="0066417B"/>
    <w:rsid w:val="00667A92"/>
    <w:rsid w:val="006716CF"/>
    <w:rsid w:val="006726F5"/>
    <w:rsid w:val="00680095"/>
    <w:rsid w:val="006A5B96"/>
    <w:rsid w:val="006B04A9"/>
    <w:rsid w:val="006C6E5A"/>
    <w:rsid w:val="006E5C5E"/>
    <w:rsid w:val="007139DC"/>
    <w:rsid w:val="00732186"/>
    <w:rsid w:val="0073220F"/>
    <w:rsid w:val="00741484"/>
    <w:rsid w:val="00754A9D"/>
    <w:rsid w:val="007636F7"/>
    <w:rsid w:val="00776244"/>
    <w:rsid w:val="007814E4"/>
    <w:rsid w:val="00793B71"/>
    <w:rsid w:val="007942D0"/>
    <w:rsid w:val="007A1A7A"/>
    <w:rsid w:val="007B6558"/>
    <w:rsid w:val="007B6F00"/>
    <w:rsid w:val="007C77A8"/>
    <w:rsid w:val="007D4577"/>
    <w:rsid w:val="007D53F7"/>
    <w:rsid w:val="007D7006"/>
    <w:rsid w:val="007E24A6"/>
    <w:rsid w:val="00803D56"/>
    <w:rsid w:val="00807905"/>
    <w:rsid w:val="008161FC"/>
    <w:rsid w:val="00821049"/>
    <w:rsid w:val="008212CB"/>
    <w:rsid w:val="00831315"/>
    <w:rsid w:val="00846A4D"/>
    <w:rsid w:val="0085607A"/>
    <w:rsid w:val="0085681B"/>
    <w:rsid w:val="00861769"/>
    <w:rsid w:val="008734B9"/>
    <w:rsid w:val="00873F14"/>
    <w:rsid w:val="00886DC0"/>
    <w:rsid w:val="008909DA"/>
    <w:rsid w:val="008A1E05"/>
    <w:rsid w:val="008A23AD"/>
    <w:rsid w:val="008A5C40"/>
    <w:rsid w:val="008A6EB2"/>
    <w:rsid w:val="008D5C8D"/>
    <w:rsid w:val="008E5B89"/>
    <w:rsid w:val="008F06BC"/>
    <w:rsid w:val="008F6DDE"/>
    <w:rsid w:val="009035B9"/>
    <w:rsid w:val="00935486"/>
    <w:rsid w:val="00955648"/>
    <w:rsid w:val="0096710E"/>
    <w:rsid w:val="0097244C"/>
    <w:rsid w:val="009737E5"/>
    <w:rsid w:val="00980218"/>
    <w:rsid w:val="00981A4F"/>
    <w:rsid w:val="00991030"/>
    <w:rsid w:val="00992BAF"/>
    <w:rsid w:val="009A1E43"/>
    <w:rsid w:val="009A4FB8"/>
    <w:rsid w:val="009B662A"/>
    <w:rsid w:val="009B7CBA"/>
    <w:rsid w:val="009D205D"/>
    <w:rsid w:val="009F0BB9"/>
    <w:rsid w:val="009F1E8D"/>
    <w:rsid w:val="00A022E1"/>
    <w:rsid w:val="00A32381"/>
    <w:rsid w:val="00A33A99"/>
    <w:rsid w:val="00A3508F"/>
    <w:rsid w:val="00A5186E"/>
    <w:rsid w:val="00AC7189"/>
    <w:rsid w:val="00AE2C52"/>
    <w:rsid w:val="00AE4B03"/>
    <w:rsid w:val="00AF4791"/>
    <w:rsid w:val="00AF5A60"/>
    <w:rsid w:val="00B01268"/>
    <w:rsid w:val="00B03B68"/>
    <w:rsid w:val="00B12530"/>
    <w:rsid w:val="00B361DA"/>
    <w:rsid w:val="00B46E3A"/>
    <w:rsid w:val="00B54FBE"/>
    <w:rsid w:val="00B57FF9"/>
    <w:rsid w:val="00B66EB6"/>
    <w:rsid w:val="00B769E1"/>
    <w:rsid w:val="00BA130C"/>
    <w:rsid w:val="00BB59B3"/>
    <w:rsid w:val="00BB6FBB"/>
    <w:rsid w:val="00BC2042"/>
    <w:rsid w:val="00BC7CB9"/>
    <w:rsid w:val="00BF7F12"/>
    <w:rsid w:val="00C16B3A"/>
    <w:rsid w:val="00C17848"/>
    <w:rsid w:val="00C22D44"/>
    <w:rsid w:val="00C36701"/>
    <w:rsid w:val="00C96079"/>
    <w:rsid w:val="00CA5896"/>
    <w:rsid w:val="00CB055C"/>
    <w:rsid w:val="00CB76A3"/>
    <w:rsid w:val="00CC04A0"/>
    <w:rsid w:val="00CC3604"/>
    <w:rsid w:val="00CC4750"/>
    <w:rsid w:val="00CC6830"/>
    <w:rsid w:val="00CD0CE1"/>
    <w:rsid w:val="00CD1507"/>
    <w:rsid w:val="00CE230A"/>
    <w:rsid w:val="00CE5AF4"/>
    <w:rsid w:val="00D065EC"/>
    <w:rsid w:val="00D21630"/>
    <w:rsid w:val="00D23E87"/>
    <w:rsid w:val="00D32C0E"/>
    <w:rsid w:val="00D42669"/>
    <w:rsid w:val="00D60A53"/>
    <w:rsid w:val="00DA5B56"/>
    <w:rsid w:val="00DA6480"/>
    <w:rsid w:val="00DB7DED"/>
    <w:rsid w:val="00DC5555"/>
    <w:rsid w:val="00DE193D"/>
    <w:rsid w:val="00DE3A8C"/>
    <w:rsid w:val="00DE5917"/>
    <w:rsid w:val="00DF7F9F"/>
    <w:rsid w:val="00E21F74"/>
    <w:rsid w:val="00E31AB4"/>
    <w:rsid w:val="00E52861"/>
    <w:rsid w:val="00E674C6"/>
    <w:rsid w:val="00E7258E"/>
    <w:rsid w:val="00E74EC0"/>
    <w:rsid w:val="00E7687F"/>
    <w:rsid w:val="00EA18DB"/>
    <w:rsid w:val="00EA757C"/>
    <w:rsid w:val="00EB7F53"/>
    <w:rsid w:val="00EC0C59"/>
    <w:rsid w:val="00ED31A8"/>
    <w:rsid w:val="00EE08FA"/>
    <w:rsid w:val="00EE1DC1"/>
    <w:rsid w:val="00EE22AE"/>
    <w:rsid w:val="00EE35E0"/>
    <w:rsid w:val="00EF182B"/>
    <w:rsid w:val="00F24C33"/>
    <w:rsid w:val="00F25681"/>
    <w:rsid w:val="00F4029B"/>
    <w:rsid w:val="00F470AF"/>
    <w:rsid w:val="00F603A6"/>
    <w:rsid w:val="00F83F17"/>
    <w:rsid w:val="00F91F50"/>
    <w:rsid w:val="00F94C89"/>
    <w:rsid w:val="00FB31A0"/>
    <w:rsid w:val="00FB492A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D0CC75"/>
  <w15:docId w15:val="{3CA4B13E-121F-4A63-8356-3AB88A0C9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qFormat="1"/>
    <w:lsdException w:name="heading 3" w:locked="1" w:qFormat="1"/>
    <w:lsdException w:name="heading 4" w:locked="1" w:qFormat="1"/>
    <w:lsdException w:name="heading 5" w:locked="1" w:uiPriority="9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67A1"/>
    <w:rPr>
      <w:rFonts w:asciiTheme="minorHAnsi" w:eastAsiaTheme="minorHAnsi" w:hAnsiTheme="minorHAnsi" w:cstheme="minorBidi"/>
      <w:szCs w:val="22"/>
      <w:lang w:val="pt-PT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pPr>
      <w:keepNext/>
      <w:autoSpaceDE w:val="0"/>
      <w:autoSpaceDN w:val="0"/>
      <w:outlineLvl w:val="0"/>
    </w:pPr>
    <w:rPr>
      <w:rFonts w:ascii="Verdana" w:hAnsi="Verdana" w:cs="Tahoma"/>
      <w:b/>
      <w:bCs/>
      <w:i/>
      <w:iCs/>
      <w:caps/>
      <w:sz w:val="52"/>
      <w:szCs w:val="36"/>
    </w:rPr>
  </w:style>
  <w:style w:type="paragraph" w:styleId="Heading2">
    <w:name w:val="heading 2"/>
    <w:basedOn w:val="Normal"/>
    <w:next w:val="Normal"/>
    <w:autoRedefine/>
    <w:qFormat/>
    <w:rsid w:val="00991030"/>
    <w:pPr>
      <w:keepNext/>
      <w:tabs>
        <w:tab w:val="num" w:pos="720"/>
      </w:tabs>
      <w:autoSpaceDE w:val="0"/>
      <w:autoSpaceDN w:val="0"/>
      <w:spacing w:line="360" w:lineRule="auto"/>
      <w:ind w:left="714" w:right="-113" w:hanging="357"/>
      <w:jc w:val="center"/>
      <w:outlineLvl w:val="1"/>
    </w:pPr>
    <w:rPr>
      <w:rFonts w:ascii="Century Gothic" w:eastAsia="Arial Unicode MS" w:hAnsi="Century Gothic" w:cs="Mistral"/>
      <w:b/>
      <w:i/>
      <w:iCs/>
      <w:color w:val="FF0000"/>
      <w:sz w:val="28"/>
      <w:szCs w:val="32"/>
      <w:lang w:val="en-GB"/>
    </w:rPr>
  </w:style>
  <w:style w:type="paragraph" w:styleId="Heading3">
    <w:name w:val="heading 3"/>
    <w:basedOn w:val="Normal"/>
    <w:next w:val="Normal"/>
    <w:autoRedefine/>
    <w:qFormat/>
    <w:pPr>
      <w:keepNext/>
      <w:widowControl w:val="0"/>
      <w:spacing w:before="240" w:after="60" w:line="480" w:lineRule="auto"/>
      <w:ind w:left="540" w:firstLine="630"/>
      <w:jc w:val="both"/>
      <w:outlineLvl w:val="2"/>
    </w:pPr>
    <w:rPr>
      <w:rFonts w:ascii="Times New Roman" w:hAnsi="Times New Roman"/>
      <w:b/>
      <w:bCs/>
      <w:sz w:val="22"/>
      <w:szCs w:val="26"/>
    </w:rPr>
  </w:style>
  <w:style w:type="paragraph" w:styleId="Heading4">
    <w:name w:val="heading 4"/>
    <w:basedOn w:val="Normal"/>
    <w:next w:val="Normal"/>
    <w:autoRedefine/>
    <w:qFormat/>
    <w:pPr>
      <w:keepNext/>
      <w:spacing w:line="360" w:lineRule="auto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"/>
    <w:qFormat/>
    <w:rsid w:val="00CE230A"/>
    <w:pPr>
      <w:autoSpaceDE w:val="0"/>
      <w:autoSpaceDN w:val="0"/>
      <w:ind w:left="57" w:right="57"/>
      <w:contextualSpacing/>
      <w:outlineLvl w:val="4"/>
    </w:pPr>
    <w:rPr>
      <w:rFonts w:ascii="Times New Roman" w:hAnsi="Times New Roman" w:cs="Times New Roman"/>
      <w:b/>
      <w:bCs/>
      <w:i/>
      <w:iCs/>
      <w:szCs w:val="26"/>
      <w:u w:val="single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 w:cs="Times New Roman"/>
      <w:szCs w:val="24"/>
    </w:rPr>
  </w:style>
  <w:style w:type="paragraph" w:styleId="Heading9">
    <w:name w:val="heading 9"/>
    <w:basedOn w:val="Normal"/>
    <w:qFormat/>
    <w:pPr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rPr>
      <w:b/>
      <w:i/>
      <w:sz w:val="24"/>
    </w:rPr>
  </w:style>
  <w:style w:type="paragraph" w:customStyle="1" w:styleId="COPY">
    <w:name w:val="COPY"/>
    <w:basedOn w:val="Normal"/>
    <w:autoRedefine/>
    <w:pPr>
      <w:tabs>
        <w:tab w:val="left" w:pos="113"/>
        <w:tab w:val="left" w:pos="300"/>
        <w:tab w:val="left" w:pos="380"/>
        <w:tab w:val="left" w:pos="560"/>
        <w:tab w:val="left" w:pos="860"/>
        <w:tab w:val="left" w:pos="1120"/>
        <w:tab w:val="left" w:pos="1296"/>
        <w:tab w:val="left" w:pos="1440"/>
        <w:tab w:val="left" w:pos="1700"/>
        <w:tab w:val="left" w:pos="2016"/>
        <w:tab w:val="left" w:pos="2736"/>
        <w:tab w:val="left" w:pos="3456"/>
        <w:tab w:val="left" w:pos="4176"/>
        <w:tab w:val="left" w:pos="5616"/>
        <w:tab w:val="left" w:pos="5680"/>
        <w:tab w:val="left" w:pos="6336"/>
        <w:tab w:val="left" w:pos="7056"/>
      </w:tabs>
      <w:autoSpaceDE w:val="0"/>
      <w:autoSpaceDN w:val="0"/>
      <w:spacing w:line="240" w:lineRule="atLeast"/>
    </w:pPr>
    <w:rPr>
      <w:rFonts w:ascii="Tahoma" w:hAnsi="Tahoma"/>
      <w:color w:val="000000"/>
      <w:spacing w:val="10"/>
      <w:sz w:val="18"/>
      <w:szCs w:val="20"/>
      <w:lang w:val="en-GB"/>
    </w:rPr>
  </w:style>
  <w:style w:type="paragraph" w:styleId="NormalIndent">
    <w:name w:val="Normal Indent"/>
    <w:basedOn w:val="Normal"/>
    <w:pPr>
      <w:spacing w:before="100" w:beforeAutospacing="1" w:after="100" w:afterAutospacing="1"/>
      <w:ind w:left="708"/>
    </w:pPr>
    <w:rPr>
      <w:rFonts w:ascii="sans serif" w:hAnsi="sans serif" w:cs="sans serif"/>
      <w:color w:val="5A3100"/>
      <w:sz w:val="22"/>
    </w:rPr>
  </w:style>
  <w:style w:type="paragraph" w:customStyle="1" w:styleId="Nomedaempresa">
    <w:name w:val="Nome da empresa"/>
    <w:basedOn w:val="Normal"/>
    <w:autoRedefine/>
    <w:pPr>
      <w:framePr w:w="5335" w:h="1835" w:wrap="notBeside" w:vAnchor="page" w:hAnchor="page" w:x="2017" w:y="865" w:anchorLock="1"/>
      <w:autoSpaceDE w:val="0"/>
      <w:autoSpaceDN w:val="0"/>
      <w:spacing w:line="280" w:lineRule="atLeast"/>
    </w:pPr>
    <w:rPr>
      <w:rFonts w:ascii="Brush Script MT" w:hAnsi="Brush Script MT" w:cs="Brush Script MT"/>
      <w:bCs/>
      <w:i/>
      <w:color w:val="339966"/>
      <w:spacing w:val="-25"/>
      <w:sz w:val="36"/>
      <w:szCs w:val="40"/>
      <w:lang w:val="en-GB"/>
    </w:rPr>
  </w:style>
  <w:style w:type="paragraph" w:customStyle="1" w:styleId="Titulo10">
    <w:name w:val="Titulo10"/>
    <w:basedOn w:val="Normal"/>
    <w:autoRedefine/>
    <w:pPr>
      <w:jc w:val="center"/>
    </w:pPr>
    <w:rPr>
      <w:rFonts w:ascii="AntiquaLightSSK" w:hAnsi="AntiquaLightSSK" w:cs="Times New Roman"/>
      <w:b/>
      <w:bCs/>
      <w:iCs/>
      <w:sz w:val="18"/>
      <w:szCs w:val="18"/>
    </w:rPr>
  </w:style>
  <w:style w:type="paragraph" w:styleId="EndnoteText">
    <w:name w:val="endnote text"/>
    <w:basedOn w:val="Normal"/>
    <w:autoRedefine/>
    <w:semiHidden/>
    <w:rPr>
      <w:rFonts w:ascii="Times New Roman" w:hAnsi="Times New Roman"/>
      <w:szCs w:val="20"/>
    </w:rPr>
  </w:style>
  <w:style w:type="character" w:styleId="Strong">
    <w:name w:val="Strong"/>
    <w:qFormat/>
    <w:rPr>
      <w:b/>
    </w:rPr>
  </w:style>
  <w:style w:type="paragraph" w:styleId="BodyTextIndent">
    <w:name w:val="Body Text Indent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Indent2">
    <w:name w:val="Body Text Indent 2"/>
    <w:basedOn w:val="Normal"/>
    <w:pPr>
      <w:tabs>
        <w:tab w:val="left" w:pos="0"/>
        <w:tab w:val="left" w:pos="2040"/>
        <w:tab w:val="left" w:pos="3402"/>
        <w:tab w:val="left" w:pos="5103"/>
        <w:tab w:val="left" w:pos="6804"/>
      </w:tabs>
      <w:ind w:left="2040" w:hanging="2040"/>
    </w:pPr>
    <w:rPr>
      <w:rFonts w:ascii="Tahoma" w:hAnsi="Tahoma"/>
      <w:b/>
      <w:bCs/>
      <w:szCs w:val="20"/>
      <w:lang w:val="en-AU"/>
    </w:rPr>
  </w:style>
  <w:style w:type="paragraph" w:styleId="BodyTextIndent3">
    <w:name w:val="Body Text Indent 3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copy0">
    <w:name w:val="copy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  <w:lang w:val="fr-FR"/>
    </w:rPr>
  </w:style>
  <w:style w:type="character" w:styleId="Emphasis">
    <w:name w:val="Emphasis"/>
    <w:qFormat/>
    <w:rPr>
      <w:i/>
    </w:rPr>
  </w:style>
  <w:style w:type="character" w:styleId="FollowedHyperlink">
    <w:name w:val="FollowedHyperlink"/>
    <w:rPr>
      <w:color w:val="0000FF"/>
      <w:u w:val="single"/>
    </w:rPr>
  </w:style>
  <w:style w:type="paragraph" w:styleId="Footer">
    <w:name w:val="footer"/>
    <w:basedOn w:val="Normal"/>
    <w:pPr>
      <w:tabs>
        <w:tab w:val="left" w:pos="1680"/>
        <w:tab w:val="center" w:pos="4252"/>
        <w:tab w:val="right" w:pos="8504"/>
      </w:tabs>
      <w:autoSpaceDE w:val="0"/>
      <w:autoSpaceDN w:val="0"/>
      <w:ind w:left="1680" w:hanging="1680"/>
      <w:outlineLvl w:val="1"/>
    </w:pPr>
    <w:rPr>
      <w:rFonts w:ascii="Tahoma" w:hAnsi="Tahoma"/>
      <w:color w:val="000000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HTMLPreformatted">
    <w:name w:val="HTML Preformatted"/>
    <w:basedOn w:val="Normal"/>
    <w:rPr>
      <w:rFonts w:ascii="Arial Unicode MS" w:eastAsia="Arial Unicode MS" w:hAnsi="Arial Unicode MS" w:cs="Arial Unicode MS"/>
      <w:szCs w:val="20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itle">
    <w:name w:val="Title"/>
    <w:basedOn w:val="Normal"/>
    <w:link w:val="TitleChar"/>
    <w:uiPriority w:val="10"/>
    <w:qFormat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">
    <w:name w:val="Body Text"/>
    <w:basedOn w:val="Normal"/>
    <w:autoRedefine/>
    <w:pPr>
      <w:tabs>
        <w:tab w:val="left" w:pos="5760"/>
      </w:tabs>
      <w:spacing w:line="480" w:lineRule="auto"/>
      <w:jc w:val="both"/>
    </w:pPr>
    <w:rPr>
      <w:szCs w:val="14"/>
      <w:lang w:eastAsia="en-AU" w:bidi="hi-IN"/>
    </w:rPr>
  </w:style>
  <w:style w:type="character" w:styleId="FootnoteReference">
    <w:name w:val="footnote reference"/>
    <w:semiHidden/>
    <w:rPr>
      <w:vertAlign w:val="superscript"/>
    </w:rPr>
  </w:style>
  <w:style w:type="paragraph" w:styleId="Salutation">
    <w:name w:val="Salutation"/>
    <w:basedOn w:val="Normal"/>
    <w:next w:val="Normal"/>
    <w:pPr>
      <w:widowControl w:val="0"/>
      <w:tabs>
        <w:tab w:val="left" w:pos="709"/>
        <w:tab w:val="left" w:pos="992"/>
        <w:tab w:val="left" w:pos="1134"/>
      </w:tabs>
      <w:autoSpaceDE w:val="0"/>
      <w:autoSpaceDN w:val="0"/>
    </w:pPr>
    <w:rPr>
      <w:rFonts w:cs="Tahoma"/>
      <w:sz w:val="18"/>
      <w:szCs w:val="18"/>
    </w:rPr>
  </w:style>
  <w:style w:type="table" w:styleId="TableGrid">
    <w:name w:val="Table Grid"/>
    <w:basedOn w:val="TableNormal"/>
    <w:uiPriority w:val="39"/>
    <w:rsid w:val="008F6D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720" w:hanging="360"/>
    </w:pPr>
    <w:rPr>
      <w:lang w:val="pt-PT"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rsid w:val="008F6DDE"/>
    <w:pPr>
      <w:jc w:val="center"/>
    </w:pPr>
    <w:rPr>
      <w:rFonts w:ascii="Courier New" w:hAnsi="Courier New" w:cs="Courier New"/>
      <w:szCs w:val="20"/>
    </w:rPr>
  </w:style>
  <w:style w:type="paragraph" w:styleId="BalloonText">
    <w:name w:val="Balloon Text"/>
    <w:basedOn w:val="Normal"/>
    <w:link w:val="BalloonTextChar"/>
    <w:rsid w:val="00732186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rsid w:val="00732186"/>
    <w:rPr>
      <w:rFonts w:ascii="Tahoma" w:hAnsi="Tahoma" w:cs="Tahoma"/>
      <w:sz w:val="16"/>
      <w:szCs w:val="16"/>
      <w:lang w:val="pt-PT" w:eastAsia="pt-PT"/>
    </w:rPr>
  </w:style>
  <w:style w:type="character" w:customStyle="1" w:styleId="PlainTextChar">
    <w:name w:val="Plain Text Char"/>
    <w:link w:val="PlainText"/>
    <w:uiPriority w:val="99"/>
    <w:rsid w:val="00DC5555"/>
    <w:rPr>
      <w:rFonts w:ascii="Courier New" w:hAnsi="Courier New" w:cs="Courier New"/>
      <w:lang w:val="pt-PT"/>
    </w:rPr>
  </w:style>
  <w:style w:type="paragraph" w:customStyle="1" w:styleId="Default">
    <w:name w:val="Default"/>
    <w:rsid w:val="00CD150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pt-PT"/>
    </w:rPr>
  </w:style>
  <w:style w:type="character" w:customStyle="1" w:styleId="Heading5Char">
    <w:name w:val="Heading 5 Char"/>
    <w:basedOn w:val="DefaultParagraphFont"/>
    <w:link w:val="Heading5"/>
    <w:uiPriority w:val="9"/>
    <w:rsid w:val="00CE230A"/>
    <w:rPr>
      <w:rFonts w:eastAsiaTheme="minorHAnsi"/>
      <w:b/>
      <w:bCs/>
      <w:i/>
      <w:iCs/>
      <w:szCs w:val="26"/>
      <w:u w:val="single"/>
      <w:lang w:val="pt-PT"/>
    </w:rPr>
  </w:style>
  <w:style w:type="character" w:customStyle="1" w:styleId="HeaderChar">
    <w:name w:val="Header Char"/>
    <w:basedOn w:val="DefaultParagraphFont"/>
    <w:link w:val="Header"/>
    <w:uiPriority w:val="99"/>
    <w:rsid w:val="003367A1"/>
    <w:rPr>
      <w:rFonts w:ascii="Arial Unicode MS" w:eastAsia="Arial Unicode MS" w:hAnsi="Arial Unicode MS" w:cs="Arial Unicode MS"/>
      <w:sz w:val="16"/>
      <w:szCs w:val="16"/>
      <w:lang w:val="pt-PT" w:eastAsia="pt-PT"/>
    </w:rPr>
  </w:style>
  <w:style w:type="character" w:customStyle="1" w:styleId="TitleChar">
    <w:name w:val="Title Char"/>
    <w:basedOn w:val="DefaultParagraphFont"/>
    <w:link w:val="Title"/>
    <w:uiPriority w:val="10"/>
    <w:rsid w:val="003367A1"/>
    <w:rPr>
      <w:rFonts w:ascii="Arial Unicode MS" w:eastAsia="Arial Unicode MS" w:hAnsi="Arial Unicode MS" w:cs="Arial Unicode MS"/>
      <w:sz w:val="16"/>
      <w:szCs w:val="16"/>
      <w:lang w:val="pt-PT" w:eastAsia="pt-PT"/>
    </w:rPr>
  </w:style>
  <w:style w:type="character" w:customStyle="1" w:styleId="Heading1Char">
    <w:name w:val="Heading 1 Char"/>
    <w:basedOn w:val="DefaultParagraphFont"/>
    <w:link w:val="Heading1"/>
    <w:uiPriority w:val="9"/>
    <w:rsid w:val="003367A1"/>
    <w:rPr>
      <w:rFonts w:ascii="Verdana" w:hAnsi="Verdana" w:cs="Tahoma"/>
      <w:b/>
      <w:bCs/>
      <w:i/>
      <w:iCs/>
      <w:caps/>
      <w:sz w:val="52"/>
      <w:szCs w:val="36"/>
      <w:lang w:val="pt-PT" w:eastAsia="pt-PT"/>
    </w:rPr>
  </w:style>
  <w:style w:type="character" w:styleId="IntenseReference">
    <w:name w:val="Intense Reference"/>
    <w:basedOn w:val="DefaultParagraphFont"/>
    <w:uiPriority w:val="32"/>
    <w:qFormat/>
    <w:rsid w:val="00CE230A"/>
    <w:rPr>
      <w:rFonts w:ascii="Arial" w:hAnsi="Arial"/>
      <w:b/>
      <w:bCs/>
      <w:smallCaps/>
      <w:color w:val="4F81BD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DE591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qFormat/>
    <w:locked/>
    <w:rsid w:val="002D056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rsid w:val="002D056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pt-PT"/>
    </w:rPr>
  </w:style>
  <w:style w:type="paragraph" w:styleId="NoSpacing">
    <w:name w:val="No Spacing"/>
    <w:uiPriority w:val="1"/>
    <w:qFormat/>
    <w:rsid w:val="002D0568"/>
    <w:rPr>
      <w:rFonts w:asciiTheme="minorHAnsi" w:eastAsiaTheme="minorHAnsi" w:hAnsiTheme="minorHAnsi" w:cstheme="minorBidi"/>
      <w:szCs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D:\My%20Docs\AICL\My%20Web%20Sites\32%20XXXII%20coloquio%20graciosa%202019\HELENA%20CHRYSTELLO.pdf" TargetMode="External"/><Relationship Id="rId21" Type="http://schemas.openxmlformats.org/officeDocument/2006/relationships/hyperlink" Target="file:///D:\My%20Docs\AICL\My%20Web%20Sites\32%20XXXII%20coloquio%20graciosa%202019\EDU&#205;NO%20DE%20JESUS.pdf" TargetMode="External"/><Relationship Id="rId42" Type="http://schemas.openxmlformats.org/officeDocument/2006/relationships/hyperlink" Target="file:///D:\My%20Docs\AICL\My%20Web%20Sites\32%20XXXII%20coloquio%20graciosa%202019\URBANO%20BETTENCOURT.pdf" TargetMode="External"/><Relationship Id="rId47" Type="http://schemas.openxmlformats.org/officeDocument/2006/relationships/hyperlink" Target="file:///D:\My%20Docs\AICL\My%20Web%20Sites\32%20XXXII%20coloquio%20graciosa%202019\lodging%20and%20meals.htm" TargetMode="External"/><Relationship Id="rId63" Type="http://schemas.openxmlformats.org/officeDocument/2006/relationships/hyperlink" Target="file:///D:\My%20Docs\AICL\My%20Web%20Sites\32%20XXXII%20coloquio%20graciosa%202019\ANA%20PAULA%20ANDRADE.pdf" TargetMode="External"/><Relationship Id="rId68" Type="http://schemas.openxmlformats.org/officeDocument/2006/relationships/hyperlink" Target="file:///D:\My%20Docs\AICL\My%20Web%20Sites\32%20XXXII%20coloquio%20graciosa%202019\joana%20carvalho.htm" TargetMode="External"/><Relationship Id="rId84" Type="http://schemas.openxmlformats.org/officeDocument/2006/relationships/hyperlink" Target="file:///D:\My%20Docs\AICL\My%20Web%20Sites\32%20XXXII%20coloquio%20graciosa%202019\joana%20carvalho.htm" TargetMode="External"/><Relationship Id="rId89" Type="http://schemas.openxmlformats.org/officeDocument/2006/relationships/footer" Target="footer1.xml"/><Relationship Id="rId16" Type="http://schemas.openxmlformats.org/officeDocument/2006/relationships/hyperlink" Target="file:///D:\My%20Docs\AICL\My%20Web%20Sites\32%20XXXII%20coloquio%20graciosa%202019\LU&#205;S%20MASCARENHAS%20GAIV&#195;O.pdf" TargetMode="External"/><Relationship Id="rId11" Type="http://schemas.openxmlformats.org/officeDocument/2006/relationships/hyperlink" Target="file:///D:\My%20Docs\AICL\My%20Web%20Sites\32%20XXXII%20coloquio%20graciosa%202019\lodging%20and%20meals.htm" TargetMode="External"/><Relationship Id="rId32" Type="http://schemas.openxmlformats.org/officeDocument/2006/relationships/hyperlink" Target="file:///D:\My%20Docs\AICL\My%20Web%20Sites\32%20XXXII%20coloquio%20graciosa%202019\HELENA%20CHRYSTELLO.pdf" TargetMode="External"/><Relationship Id="rId37" Type="http://schemas.openxmlformats.org/officeDocument/2006/relationships/hyperlink" Target="file:///D:\My%20Docs\AICL\My%20Web%20Sites\32%20XXXII%20coloquio%20graciosa%202019\CAROLINA%20CORDEIRO.pdf" TargetMode="External"/><Relationship Id="rId53" Type="http://schemas.openxmlformats.org/officeDocument/2006/relationships/hyperlink" Target="file:///D:\My%20Docs\AICL\My%20Web%20Sites\32%20XXXII%20coloquio%20graciosa%202019\EDUARDO%20BETTENCOURT%20PINTO.pdf" TargetMode="External"/><Relationship Id="rId58" Type="http://schemas.openxmlformats.org/officeDocument/2006/relationships/hyperlink" Target="file:///D:\My%20Docs\AICL\My%20Web%20Sites\32%20XXXII%20coloquio%20graciosa%202019\lodging%20and%20meals.htm" TargetMode="External"/><Relationship Id="rId74" Type="http://schemas.openxmlformats.org/officeDocument/2006/relationships/hyperlink" Target="file:///D:\My%20Docs\AICL\My%20Web%20Sites\32%20XXXII%20coloquio%20graciosa%202019\VICTOR%20RUI%20DORES.pdf" TargetMode="External"/><Relationship Id="rId79" Type="http://schemas.openxmlformats.org/officeDocument/2006/relationships/hyperlink" Target="file:///D:\My%20Docs\AICL\My%20Web%20Sites\32%20XXXII%20coloquio%20graciosa%202019\piki%20pereira.htm" TargetMode="External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22" Type="http://schemas.openxmlformats.org/officeDocument/2006/relationships/hyperlink" Target="file:///D:\My%20Docs\AICL\My%20Web%20Sites\32%20XXXII%20coloquio%20graciosa%202019\JORGE%20ANT&#211;NIO%20DE%20MEDEIROS%20BORGES%20E%20CUNHA.pdf" TargetMode="External"/><Relationship Id="rId27" Type="http://schemas.openxmlformats.org/officeDocument/2006/relationships/hyperlink" Target="file:///D:\My%20Docs\AICL\My%20Web%20Sites\32%20XXXII%20coloquio%20graciosa%202019\EDUARDO%20BETTENCOURT%20PINTO.pdf" TargetMode="External"/><Relationship Id="rId43" Type="http://schemas.openxmlformats.org/officeDocument/2006/relationships/hyperlink" Target="file:///D:\My%20Docs\AICL\My%20Web%20Sites\32%20XXXII%20coloquio%20graciosa%202019\URBANO%20BETTENCOURT.pdf" TargetMode="External"/><Relationship Id="rId48" Type="http://schemas.openxmlformats.org/officeDocument/2006/relationships/hyperlink" Target="file:///D:\My%20Docs\AICL\My%20Web%20Sites\32%20XXXII%20coloquio%20graciosa%202019\lodging%20and%20meals.htm" TargetMode="External"/><Relationship Id="rId64" Type="http://schemas.openxmlformats.org/officeDocument/2006/relationships/hyperlink" Target="file:///D:\My%20Docs\AICL\My%20Web%20Sites\32%20XXXII%20coloquio%20graciosa%202019\CARINA%20ANDRADE.pdf" TargetMode="External"/><Relationship Id="rId69" Type="http://schemas.openxmlformats.org/officeDocument/2006/relationships/hyperlink" Target="file:///D:\My%20Docs\AICL\My%20Web%20Sites\32%20XXXII%20coloquio%20graciosa%202019\lodging%20and%20meals.htm" TargetMode="External"/><Relationship Id="rId8" Type="http://schemas.openxmlformats.org/officeDocument/2006/relationships/hyperlink" Target="file:///D:\My%20Docs\AICL\My%20Web%20Sites\32%20XXXII%20coloquio%20graciosa%202019\MANUEL%20JORGE%20LOB&#195;O.pdf" TargetMode="External"/><Relationship Id="rId51" Type="http://schemas.openxmlformats.org/officeDocument/2006/relationships/hyperlink" Target="file:///D:\My%20Docs\AICL\My%20Web%20Sites\32%20XXXII%20coloquio%20graciosa%202019\MANUELA%20MARUJO.pdf" TargetMode="External"/><Relationship Id="rId72" Type="http://schemas.openxmlformats.org/officeDocument/2006/relationships/hyperlink" Target="file:///D:\My%20Docs\AICL\My%20Web%20Sites\32%20XXXII%20coloquio%20graciosa%202019\EDUARDO%20BETTENCOURT%20PINTO.pdf" TargetMode="External"/><Relationship Id="rId80" Type="http://schemas.openxmlformats.org/officeDocument/2006/relationships/hyperlink" Target="file:///D:\My%20Docs\AICL\My%20Web%20Sites\32%20XXXII%20coloquio%20graciosa%202019\lodging%20and%20meals.htm" TargetMode="External"/><Relationship Id="rId85" Type="http://schemas.openxmlformats.org/officeDocument/2006/relationships/hyperlink" Target="file:///D:\My%20Docs\AICL\My%20Web%20Sites\32%20XXXII%20coloquio%20graciosa%202019\piki%20pereira.htm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file:///D:\My%20Docs\AICL\My%20Web%20Sites\32%20XXXII%20coloquio%20graciosa%202019\ANA%20PAULA%20ANDRADE.pdf" TargetMode="External"/><Relationship Id="rId17" Type="http://schemas.openxmlformats.org/officeDocument/2006/relationships/hyperlink" Target="file:///D:\My%20Docs\AICL\My%20Web%20Sites\32%20XXXII%20coloquio%20graciosa%202019\URBANO%20BETTENCOURT.pdf" TargetMode="External"/><Relationship Id="rId25" Type="http://schemas.openxmlformats.org/officeDocument/2006/relationships/hyperlink" Target="file:///D:\My%20Docs\AICL\My%20Web%20Sites\32%20XXXII%20coloquio%20graciosa%202019\CAROLINA%20CORDEIRO.pdf" TargetMode="External"/><Relationship Id="rId33" Type="http://schemas.openxmlformats.org/officeDocument/2006/relationships/hyperlink" Target="file:///D:\My%20Docs\AICL\My%20Web%20Sites\32%20XXXII%20coloquio%20graciosa%202019\&#193;LAMO%20OLIVEIRA.pdf" TargetMode="External"/><Relationship Id="rId38" Type="http://schemas.openxmlformats.org/officeDocument/2006/relationships/hyperlink" Target="file:///D:\My%20Docs\AICL\My%20Web%20Sites\32%20XXXII%20coloquio%20graciosa%202019\CAROLINA%20CORDEIRO.pdf" TargetMode="External"/><Relationship Id="rId46" Type="http://schemas.openxmlformats.org/officeDocument/2006/relationships/image" Target="media/image1.jpg"/><Relationship Id="rId59" Type="http://schemas.openxmlformats.org/officeDocument/2006/relationships/hyperlink" Target="file:///D:\My%20Docs\AICL\My%20Web%20Sites\32%20XXXII%20coloquio%20graciosa%202019\PEDRO%20PAULO%20C&#194;MARA.pdf" TargetMode="External"/><Relationship Id="rId67" Type="http://schemas.openxmlformats.org/officeDocument/2006/relationships/hyperlink" Target="file:///D:\My%20Docs\AICL\My%20Web%20Sites\32%20XXXII%20coloquio%20graciosa%202019\piki%20pereira.htm" TargetMode="External"/><Relationship Id="rId20" Type="http://schemas.openxmlformats.org/officeDocument/2006/relationships/hyperlink" Target="file:///D:\My%20Docs\AICL\My%20Web%20Sites\32%20XXXII%20coloquio%20graciosa%202019\EDUARDO%20BETTENCOURT%20PINTO.pdf" TargetMode="External"/><Relationship Id="rId41" Type="http://schemas.openxmlformats.org/officeDocument/2006/relationships/hyperlink" Target="file:///D:\My%20Docs\AICL\My%20Web%20Sites\32%20XXXII%20coloquio%20graciosa%202019\&#193;LAMO%20OLIVEIRA.pdf" TargetMode="External"/><Relationship Id="rId54" Type="http://schemas.openxmlformats.org/officeDocument/2006/relationships/hyperlink" Target="file:///D:\My%20Docs\AICL\My%20Web%20Sites\32%20XXXII%20coloquio%20graciosa%202019\PEDRO%20ALMEIDA%20MAIA.pdf" TargetMode="External"/><Relationship Id="rId62" Type="http://schemas.openxmlformats.org/officeDocument/2006/relationships/hyperlink" Target="file:///D:\My%20Docs\AICL\My%20Web%20Sites\32%20XXXII%20coloquio%20graciosa%202019\CHRYS%20CHRYSTELLO.pdf" TargetMode="External"/><Relationship Id="rId70" Type="http://schemas.openxmlformats.org/officeDocument/2006/relationships/hyperlink" Target="file:///D:\My%20Docs\AICL\My%20Web%20Sites\32%20XXXII%20coloquio%20graciosa%202019\HELENA%20ANACLETO.pdf" TargetMode="External"/><Relationship Id="rId75" Type="http://schemas.openxmlformats.org/officeDocument/2006/relationships/hyperlink" Target="file:///D:\My%20Docs\AICL\My%20Web%20Sites\32%20XXXII%20coloquio%20graciosa%202019\ANA%20PAULA%20ANDRADE.pdf" TargetMode="External"/><Relationship Id="rId83" Type="http://schemas.openxmlformats.org/officeDocument/2006/relationships/hyperlink" Target="file:///D:\My%20Docs\AICL\My%20Web%20Sites\32%20XXXII%20coloquio%20graciosa%202019\CARINA%20ANDRADE.pdf" TargetMode="External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D:\My%20Docs\AICL\My%20Web%20Sites\32%20XXXII%20coloquio%20graciosa%202019\Hilarino%20Carlos%20Rodrigues%20da%20Luz.pdf" TargetMode="External"/><Relationship Id="rId23" Type="http://schemas.openxmlformats.org/officeDocument/2006/relationships/hyperlink" Target="file:///D:\My%20Docs\AICL\My%20Web%20Sites\32%20XXXII%20coloquio%20graciosa%202019\TIAGO%20ANACLETO.pdf" TargetMode="External"/><Relationship Id="rId28" Type="http://schemas.openxmlformats.org/officeDocument/2006/relationships/hyperlink" Target="file:///D:\My%20Docs\AICL\My%20Web%20Sites\32%20XXXII%20coloquio%20graciosa%202019\CHRYS%20CHRYSTELLO.pdf" TargetMode="External"/><Relationship Id="rId36" Type="http://schemas.openxmlformats.org/officeDocument/2006/relationships/hyperlink" Target="file:///D:\My%20Docs\AICL\My%20Web%20Sites\32%20XXXII%20coloquio%20graciosa%202019\PEDRO%20PAULO%20C&#194;MARA.pdf" TargetMode="External"/><Relationship Id="rId49" Type="http://schemas.openxmlformats.org/officeDocument/2006/relationships/hyperlink" Target="file:///D:\My%20Docs\AICL\My%20Web%20Sites\32%20XXXII%20coloquio%20graciosa%202019\CONCEI&#199;&#195;O%20ARA&#218;JO%20ANDRADE.pdf" TargetMode="External"/><Relationship Id="rId57" Type="http://schemas.openxmlformats.org/officeDocument/2006/relationships/hyperlink" Target="file:///D:\My%20Docs\AICL\My%20Web%20Sites\32%20XXXII%20coloquio%20graciosa%202019\JOAQUIM%20FELICIANO%20DA%20COSTA.pdf" TargetMode="External"/><Relationship Id="rId10" Type="http://schemas.openxmlformats.org/officeDocument/2006/relationships/hyperlink" Target="file:///D:\My%20Docs\AICL\My%20Web%20Sites\32%20XXXII%20coloquio%20graciosa%202019\piki%20pereira.htm" TargetMode="External"/><Relationship Id="rId31" Type="http://schemas.openxmlformats.org/officeDocument/2006/relationships/hyperlink" Target="file:///D:\My%20Docs\AICL\My%20Web%20Sites\32%20XXXII%20coloquio%20graciosa%202019\CAROLINA%20CORDEIRO.pdf" TargetMode="External"/><Relationship Id="rId44" Type="http://schemas.openxmlformats.org/officeDocument/2006/relationships/hyperlink" Target="file:///D:\My%20Docs\AICL\My%20Web%20Sites\32%20XXXII%20coloquio%20graciosa%202019\PEDRO%20PAULO%20C&#194;MARA.pdf" TargetMode="External"/><Relationship Id="rId52" Type="http://schemas.openxmlformats.org/officeDocument/2006/relationships/hyperlink" Target="file:///D:\My%20Docs\AICL\My%20Web%20Sites\32%20XXXII%20coloquio%20graciosa%202019\REINALDO%20FRANCISCO%20DA%20SILVA.pdf" TargetMode="External"/><Relationship Id="rId60" Type="http://schemas.openxmlformats.org/officeDocument/2006/relationships/hyperlink" Target="file:///D:\My%20Docs\AICL\My%20Web%20Sites\32%20XXXII%20coloquio%20graciosa%202019\Mariana%20Mendon&#231;a%20Bettencourt%20Machado.pdf" TargetMode="External"/><Relationship Id="rId65" Type="http://schemas.openxmlformats.org/officeDocument/2006/relationships/hyperlink" Target="file:///D:\My%20Docs\AICL\My%20Web%20Sites\32%20XXXII%20coloquio%20graciosa%202019\jose%20luis%20peixoto.jpg" TargetMode="External"/><Relationship Id="rId73" Type="http://schemas.openxmlformats.org/officeDocument/2006/relationships/hyperlink" Target="file:///D:\My%20Docs\AICL\My%20Web%20Sites\32%20XXXII%20coloquio%20graciosa%202019\JORGE%20ARRIMAR.pdf" TargetMode="External"/><Relationship Id="rId78" Type="http://schemas.openxmlformats.org/officeDocument/2006/relationships/hyperlink" Target="file:///D:\My%20Docs\AICL\My%20Web%20Sites\32%20XXXII%20coloquio%20graciosa%202019\joana%20carvalho.htm" TargetMode="External"/><Relationship Id="rId81" Type="http://schemas.openxmlformats.org/officeDocument/2006/relationships/hyperlink" Target="file:///D:\My%20Docs\AICL\My%20Web%20Sites\32%20XXXII%20coloquio%20graciosa%202019\ANA%20PAULA%20ANDRADE.pdf" TargetMode="External"/><Relationship Id="rId86" Type="http://schemas.openxmlformats.org/officeDocument/2006/relationships/hyperlink" Target="file:///D:\My%20Docs\AICL\My%20Web%20Sites\32%20XXXII%20coloquio%20graciosa%202019\lodging%20and%20meals.htm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D:\My%20Docs\AICL\My%20Web%20Sites\32%20XXXII%20coloquio%20graciosa%202019\joana%20carvalho.htm" TargetMode="External"/><Relationship Id="rId13" Type="http://schemas.openxmlformats.org/officeDocument/2006/relationships/hyperlink" Target="file:///D:\My%20Docs\AICL\My%20Web%20Sites\32%20XXXII%20coloquio%20graciosa%202019\CAROLINA%20CONST&#194;NCIA.pdf" TargetMode="External"/><Relationship Id="rId18" Type="http://schemas.openxmlformats.org/officeDocument/2006/relationships/hyperlink" Target="file:///D:\My%20Docs\AICL\My%20Web%20Sites\32%20XXXII%20coloquio%20graciosa%202019\MARIA%20JO&#195;O%20RUIVO.pdf" TargetMode="External"/><Relationship Id="rId39" Type="http://schemas.openxmlformats.org/officeDocument/2006/relationships/hyperlink" Target="file:///D:\My%20Docs\AICL\My%20Web%20Sites\32%20XXXII%20coloquio%20graciosa%202019\CHRYS%20CHRYSTELLO.pdf" TargetMode="External"/><Relationship Id="rId34" Type="http://schemas.openxmlformats.org/officeDocument/2006/relationships/hyperlink" Target="file:///D:\My%20Docs\AICL\My%20Web%20Sites\32%20XXXII%20coloquio%20graciosa%202019\JORGE%20ANT&#211;NIO%20DE%20MEDEIROS%20BORGES%20E%20CUNHA.pdf" TargetMode="External"/><Relationship Id="rId50" Type="http://schemas.openxmlformats.org/officeDocument/2006/relationships/hyperlink" Target="file:///D:\My%20Docs\AICL\My%20Web%20Sites\32%20XXXII%20coloquio%20graciosa%202019\CAPA%20CONCEI&#199;AO%20ANDRADE.JPEG" TargetMode="External"/><Relationship Id="rId55" Type="http://schemas.openxmlformats.org/officeDocument/2006/relationships/hyperlink" Target="file:///D:\My%20Docs\AICL\My%20Web%20Sites\32%20XXXII%20coloquio%20graciosa%202019\CAROLINA%20CORDEIRO.pdf" TargetMode="External"/><Relationship Id="rId76" Type="http://schemas.openxmlformats.org/officeDocument/2006/relationships/hyperlink" Target="file:///D:\My%20Docs\AICL\My%20Web%20Sites\32%20XXXII%20coloquio%20graciosa%202019\CARINA%20ANDRADE.pdf" TargetMode="External"/><Relationship Id="rId7" Type="http://schemas.openxmlformats.org/officeDocument/2006/relationships/endnotes" Target="endnotes.xml"/><Relationship Id="rId71" Type="http://schemas.openxmlformats.org/officeDocument/2006/relationships/hyperlink" Target="file:///D:\My%20Docs\AICL\My%20Web%20Sites\32%20XXXII%20coloquio%20graciosa%202019\ALEXANDRE%20BANHOS.pdf" TargetMode="External"/><Relationship Id="rId92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hyperlink" Target="file:///D:\My%20Docs\AICL\My%20Web%20Sites\32%20XXXII%20coloquio%20graciosa%202019\MARIA%20JO&#195;O%20RUIVO.pdf" TargetMode="External"/><Relationship Id="rId24" Type="http://schemas.openxmlformats.org/officeDocument/2006/relationships/hyperlink" Target="file:///D:\My%20Docs\AICL\My%20Web%20Sites\32%20XXXII%20coloquio%20graciosa%202019\JORGE%20ANT&#211;NIO%20DE%20MEDEIROS%20BORGES%20E%20CUNHA.pdf" TargetMode="External"/><Relationship Id="rId40" Type="http://schemas.openxmlformats.org/officeDocument/2006/relationships/hyperlink" Target="file:///D:\My%20Docs\AICL\My%20Web%20Sites\32%20XXXII%20coloquio%20graciosa%202019\PEDRO%20PAULO%20C&#194;MARA.pdf" TargetMode="External"/><Relationship Id="rId45" Type="http://schemas.openxmlformats.org/officeDocument/2006/relationships/hyperlink" Target="file:///D:\My%20Docs\AICL\My%20Web%20Sites\32%20XXXII%20coloquio%20graciosa%202019\CAROLINA%20CORDEIRO.pdf" TargetMode="External"/><Relationship Id="rId66" Type="http://schemas.openxmlformats.org/officeDocument/2006/relationships/hyperlink" Target="file:///D:\My%20Docs\AICL\My%20Web%20Sites\32%20XXXII%20coloquio%20graciosa%202019\TEOLINDA%20GERS&#195;O.pdf" TargetMode="External"/><Relationship Id="rId87" Type="http://schemas.openxmlformats.org/officeDocument/2006/relationships/header" Target="header1.xml"/><Relationship Id="rId61" Type="http://schemas.openxmlformats.org/officeDocument/2006/relationships/hyperlink" Target="file:///D:\My%20Docs\AICL\My%20Web%20Sites\32%20XXXII%20coloquio%20graciosa%202019\LUCIANO%20JOS&#201;%20DOS%20SANTOS%20BAPTISTA%20PEREIRA.pdf" TargetMode="External"/><Relationship Id="rId82" Type="http://schemas.openxmlformats.org/officeDocument/2006/relationships/hyperlink" Target="file:///D:\My%20Docs\AICL\My%20Web%20Sites\32%20XXXII%20coloquio%20graciosa%202019\CAROLINA%20CONST&#194;NCIA.pdf" TargetMode="External"/><Relationship Id="rId19" Type="http://schemas.openxmlformats.org/officeDocument/2006/relationships/hyperlink" Target="file:///D:\My%20Docs\AICL\My%20Web%20Sites\32%20XXXII%20coloquio%20graciosa%202019\&#193;LAMO%20OLIVEIRA.pdf" TargetMode="External"/><Relationship Id="rId14" Type="http://schemas.openxmlformats.org/officeDocument/2006/relationships/hyperlink" Target="file:///D:\My%20Docs\AICL\My%20Web%20Sites\32%20XXXII%20coloquio%20graciosa%202019\CARINA%20ANDRADE.pdf" TargetMode="External"/><Relationship Id="rId30" Type="http://schemas.openxmlformats.org/officeDocument/2006/relationships/hyperlink" Target="file:///D:\My%20Docs\AICL\My%20Web%20Sites\32%20XXXII%20coloquio%20graciosa%202019\PEDRO%20PAULO%20C&#194;MARA.pdf" TargetMode="External"/><Relationship Id="rId35" Type="http://schemas.openxmlformats.org/officeDocument/2006/relationships/hyperlink" Target="file:///D:\My%20Docs\AICL\My%20Web%20Sites\32%20XXXII%20coloquio%20graciosa%202019\Hilarino%20Carlos%20Rodrigues%20da%20Luz.pdf" TargetMode="External"/><Relationship Id="rId56" Type="http://schemas.openxmlformats.org/officeDocument/2006/relationships/hyperlink" Target="file:///D:\My%20Docs\AICL\My%20Web%20Sites\32%20XXXII%20coloquio%20graciosa%202019\ROLF%20KEMMLER.pdf" TargetMode="External"/><Relationship Id="rId77" Type="http://schemas.openxmlformats.org/officeDocument/2006/relationships/hyperlink" Target="file:///D:\My%20Docs\AICL\My%20Web%20Sites\32%20XXXII%20coloquio%20graciosa%202019\Felix%20RODRIGUES.pdf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usofonias.net" TargetMode="External"/><Relationship Id="rId1" Type="http://schemas.openxmlformats.org/officeDocument/2006/relationships/hyperlink" Target="https://coloquios.lusofonias.net/XXXII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CL\AppData\Roaming\Microsoft\Templates\AICL%20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CF3669EC-DC6A-4040-9F38-1C6D76D5F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AICL A4.dotx</Template>
  <TotalTime>62</TotalTime>
  <Pages>1</Pages>
  <Words>2791</Words>
  <Characters>14768</Characters>
  <Application>Microsoft Office Word</Application>
  <DocSecurity>0</DocSecurity>
  <Lines>642</Lines>
  <Paragraphs>585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coloquios</vt:lpstr>
    </vt:vector>
  </TitlesOfParts>
  <Company>colóquios da lusofonia</Company>
  <LinksUpToDate>false</LinksUpToDate>
  <CharactersWithSpaces>16974</CharactersWithSpaces>
  <SharedDoc>false</SharedDoc>
  <HLinks>
    <vt:vector size="42" baseType="variant">
      <vt:variant>
        <vt:i4>1769503</vt:i4>
      </vt:variant>
      <vt:variant>
        <vt:i4>18</vt:i4>
      </vt:variant>
      <vt:variant>
        <vt:i4>0</vt:i4>
      </vt:variant>
      <vt:variant>
        <vt:i4>5</vt:i4>
      </vt:variant>
      <vt:variant>
        <vt:lpwstr>http://www.lusofonias.net/encontros 2012 Lagoa/index.htm</vt:lpwstr>
      </vt:variant>
      <vt:variant>
        <vt:lpwstr/>
      </vt:variant>
      <vt:variant>
        <vt:i4>524294</vt:i4>
      </vt:variant>
      <vt:variant>
        <vt:i4>15</vt:i4>
      </vt:variant>
      <vt:variant>
        <vt:i4>0</vt:i4>
      </vt:variant>
      <vt:variant>
        <vt:i4>5</vt:i4>
      </vt:variant>
      <vt:variant>
        <vt:lpwstr>http://lusofonia2002.com.sapo.pt/</vt:lpwstr>
      </vt:variant>
      <vt:variant>
        <vt:lpwstr/>
      </vt:variant>
      <vt:variant>
        <vt:i4>5898345</vt:i4>
      </vt:variant>
      <vt:variant>
        <vt:i4>12</vt:i4>
      </vt:variant>
      <vt:variant>
        <vt:i4>0</vt:i4>
      </vt:variant>
      <vt:variant>
        <vt:i4>5</vt:i4>
      </vt:variant>
      <vt:variant>
        <vt:lpwstr>mailto:LUSOFONIA-AICL-subscribe@yahoogroups.com</vt:lpwstr>
      </vt:variant>
      <vt:variant>
        <vt:lpwstr/>
      </vt:variant>
      <vt:variant>
        <vt:i4>6357015</vt:i4>
      </vt:variant>
      <vt:variant>
        <vt:i4>9</vt:i4>
      </vt:variant>
      <vt:variant>
        <vt:i4>0</vt:i4>
      </vt:variant>
      <vt:variant>
        <vt:i4>5</vt:i4>
      </vt:variant>
      <vt:variant>
        <vt:lpwstr>mailto:LUSOFONIA-AICL@yahoogroups.com</vt:lpwstr>
      </vt:variant>
      <vt:variant>
        <vt:lpwstr/>
      </vt:variant>
      <vt:variant>
        <vt:i4>8126517</vt:i4>
      </vt:variant>
      <vt:variant>
        <vt:i4>6</vt:i4>
      </vt:variant>
      <vt:variant>
        <vt:i4>0</vt:i4>
      </vt:variant>
      <vt:variant>
        <vt:i4>5</vt:i4>
      </vt:variant>
      <vt:variant>
        <vt:lpwstr>http://coloquioslusofonia.blogspot.com/</vt:lpwstr>
      </vt:variant>
      <vt:variant>
        <vt:lpwstr/>
      </vt:variant>
      <vt:variant>
        <vt:i4>1769508</vt:i4>
      </vt:variant>
      <vt:variant>
        <vt:i4>3</vt:i4>
      </vt:variant>
      <vt:variant>
        <vt:i4>0</vt:i4>
      </vt:variant>
      <vt:variant>
        <vt:i4>5</vt:i4>
      </vt:variant>
      <vt:variant>
        <vt:lpwstr>mailto:lusofoniazores@gmail.com</vt:lpwstr>
      </vt:variant>
      <vt:variant>
        <vt:lpwstr/>
      </vt:variant>
      <vt:variant>
        <vt:i4>1245300</vt:i4>
      </vt:variant>
      <vt:variant>
        <vt:i4>0</vt:i4>
      </vt:variant>
      <vt:variant>
        <vt:i4>0</vt:i4>
      </vt:variant>
      <vt:variant>
        <vt:i4>5</vt:i4>
      </vt:variant>
      <vt:variant>
        <vt:lpwstr>mailto:lusofonia.aicl@gmail.com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coloquios</dc:title>
  <dc:creator>AICL</dc:creator>
  <cp:lastModifiedBy>helena chrystello</cp:lastModifiedBy>
  <cp:revision>12</cp:revision>
  <cp:lastPrinted>2019-10-02T10:35:00Z</cp:lastPrinted>
  <dcterms:created xsi:type="dcterms:W3CDTF">2019-10-01T17:09:00Z</dcterms:created>
  <dcterms:modified xsi:type="dcterms:W3CDTF">2021-06-30T18:06:00Z</dcterms:modified>
</cp:coreProperties>
</file>